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rsidR="00953C0F" w:rsidRDefault="00953C0F" w14:paraId="243FBA7B" w14:textId="70C27C5B" w:rsidP="00897842" w:rsidRPr="00620D5D">
      <w:pPr>
        <w:pStyle w:val="Heading2"/>
        <w:rPr>
          <w:noProof/>
          <w:lang w:eastAsia="en-GB"/>
          <w:rFonts w:ascii="Arial" w:cs="Arial" w:hAnsi="Arial"/>
        </w:rPr>
      </w:pPr>
    </w:p>
    <w:p w:rsidR="003B1669" w:rsidRDefault="003B1669" w14:paraId="243FBA7C" w14:textId="77777777" w:rsidP="00D35866" w:rsidRPr="00620D5D">
      <w:pPr>
        <w:jc w:val="center"/>
        <w:spacing w:after="0" w:line="240" w:lineRule="auto"/>
        <w:rPr>
          <w:b/>
          <w:rFonts w:ascii="Arial" w:cs="Arial" w:hAnsi="Arial"/>
          <w:sz w:val="32"/>
          <w:szCs w:val="32"/>
        </w:rPr>
      </w:pPr>
    </w:p>
    <w:p w:rsidR="00D079AE" w:rsidRDefault="00D079AE" w14:paraId="4A05A258" w14:textId="77777777" w:rsidP="008C00B2" w:rsidRPr="00D079AE">
      <w:pPr>
        <w:pStyle w:val="Title"/>
        <w:jc w:val="center"/>
        <w:rPr>
          <w:bCs/>
          <w:b/>
          <w:rFonts w:ascii="Arial" w:cs="Arial" w:hAnsi="Arial"/>
          <w:sz w:val="48"/>
          <w:szCs w:val="48"/>
        </w:rPr>
      </w:pPr>
    </w:p>
    <w:p w:rsidR="0002756D" w:rsidRDefault="003D0C72" w14:paraId="00307BF7" w14:textId="3E9A8C50" w:rsidP="008C00B2" w:rsidRPr="009F1731">
      <w:pPr>
        <w:pStyle w:val="Title"/>
        <w:jc w:val="center"/>
        <w:rPr>
          <w:bCs/>
          <w:b/>
          <w:sz w:val="112"/>
          <w:szCs w:val="112"/>
        </w:rPr>
      </w:pPr>
      <w:r w:rsidRPr="009F1731">
        <w:rPr>
          <w:bCs/>
          <w:b/>
          <w:rFonts w:ascii="Arial" w:cs="Arial" w:hAnsi="Arial"/>
          <w:sz w:val="112"/>
          <w:szCs w:val="112"/>
        </w:rPr>
        <w:t>AS Level Mathematics</w:t>
      </w:r>
      <w:r w:rsidRPr="009F1731">
        <w:rPr>
          <w:bCs/>
          <w:b/>
          <w:sz w:val="112"/>
          <w:szCs w:val="112"/>
        </w:rPr>
        <w:t xml:space="preserve"> </w:t>
      </w:r>
    </w:p>
    <w:p w:rsidR="0002756D" w:rsidRDefault="0002756D" w14:paraId="13646E79" w14:textId="77777777" w:rsidP="008C00B2" w:rsidRPr="0002756D">
      <w:pPr>
        <w:pStyle w:val="Title"/>
        <w:jc w:val="center"/>
        <w:rPr>
          <w:sz w:val="48"/>
          <w:szCs w:val="48"/>
        </w:rPr>
      </w:pPr>
    </w:p>
    <w:p w:rsidR="003D0C72" w:rsidRDefault="003D0C72" w14:paraId="7DD20A48" w14:textId="5F1067A1" w:rsidP="008C00B2" w:rsidRPr="009F1731">
      <w:pPr>
        <w:pStyle w:val="Title"/>
        <w:jc w:val="center"/>
        <w:rPr>
          <w:rFonts w:ascii="Arial" w:cs="Arial" w:hAnsi="Arial"/>
          <w:sz w:val="72"/>
          <w:szCs w:val="72"/>
        </w:rPr>
      </w:pPr>
      <w:r w:rsidRPr="009F1731">
        <w:rPr>
          <w:rFonts w:ascii="Arial" w:cs="Arial" w:hAnsi="Arial"/>
          <w:sz w:val="72"/>
          <w:szCs w:val="72"/>
        </w:rPr>
        <w:t>Transition Booklet</w:t>
      </w:r>
    </w:p>
    <w:p w:rsidR="003D0C72" w:rsidRDefault="003D0C72" w14:paraId="7DE15581" w14:textId="77777777" w:rsidP="008C00B2" w:rsidRPr="00225729">
      <w:pPr>
        <w:jc w:val="center"/>
        <w:rPr>
          <w:rFonts w:ascii="Arial" w:cs="Arial" w:hAnsi="Arial"/>
          <w:sz w:val="52"/>
          <w:szCs w:val="52"/>
        </w:rPr>
      </w:pPr>
    </w:p>
    <w:p w:rsidR="003D0C72" w:rsidRDefault="003D0C72" w14:paraId="6363B930" w14:textId="77777777" w:rsidP="008C00B2" w:rsidRPr="00225729">
      <w:pPr>
        <w:jc w:val="center"/>
        <w:rPr>
          <w:rFonts w:ascii="Arial" w:cs="Arial" w:hAnsi="Arial"/>
          <w:sz w:val="52"/>
          <w:szCs w:val="52"/>
        </w:rPr>
      </w:pPr>
      <w:r w:rsidRPr="00225729">
        <w:rPr>
          <w:rFonts w:ascii="Arial" w:cs="Arial" w:hAnsi="Arial"/>
          <w:sz w:val="52"/>
          <w:szCs w:val="52"/>
        </w:rPr>
        <w:t xml:space="preserve">A guide to help you prepare for studying </w:t>
      </w:r>
    </w:p>
    <w:p w:rsidR="003D0C72" w:rsidRDefault="003D0C72" w14:paraId="5B982445" w14:textId="0EADDA40" w:rsidP="00D079AE" w:rsidRPr="00D079AE">
      <w:pPr>
        <w:jc w:val="center"/>
        <w:rPr>
          <w:rFonts w:ascii="Arial" w:cs="Arial" w:hAnsi="Arial"/>
          <w:sz w:val="52"/>
          <w:szCs w:val="52"/>
        </w:rPr>
      </w:pPr>
      <w:r w:rsidRPr="00225729">
        <w:rPr>
          <w:rFonts w:ascii="Arial" w:cs="Arial" w:hAnsi="Arial"/>
          <w:sz w:val="52"/>
          <w:szCs w:val="52"/>
        </w:rPr>
        <w:t>AS Level Mathematics</w:t>
      </w:r>
    </w:p>
    <w:p w:rsidR="003D0C72" w:rsidRDefault="003D0C72" w14:paraId="76B45F34" w14:textId="77777777" w:rsidP="008C00B2">
      <w:pPr>
        <w:jc w:val="center"/>
        <w:rPr>
          <w:sz w:val="52"/>
          <w:szCs w:val="52"/>
        </w:rPr>
      </w:pPr>
      <w:r>
        <w:rPr>
          <w:noProof/>
        </w:rPr>
        <w:drawing>
          <wp:inline distB="0" distL="0" distR="0" distT="0" wp14:anchorId="43E11EBA" wp14:editId="2E64AB2D">
            <wp:extent cx="4752975" cy="23964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765946" cy="2403565"/>
                    </a:xfrm>
                    <a:prstGeom prst="rect">
                      <a:avLst/>
                    </a:prstGeom>
                  </pic:spPr>
                </pic:pic>
              </a:graphicData>
            </a:graphic>
          </wp:inline>
        </w:drawing>
      </w:r>
    </w:p>
    <w:p w:rsidR="003D0C72" w:rsidRDefault="006D48AB" w14:paraId="00B53C90" w14:textId="5637FCE5" w:rsidP="006D48AB">
      <w:pPr>
        <w:tabs>
          <w:tab w:val="left" w:pos="1904"/>
        </w:tabs>
        <w:rPr>
          <w:sz w:val="52"/>
          <w:szCs w:val="52"/>
        </w:rPr>
      </w:pPr>
      <w:r>
        <w:rPr>
          <w:sz w:val="52"/>
          <w:szCs w:val="52"/>
        </w:rPr>
        <w:tab/>
      </w:r>
    </w:p>
    <w:p w:rsidR="00880023" w:rsidRDefault="00880023" w14:paraId="4FDF57E4" w14:textId="62A326E3" w:rsidP="009117DA">
      <w:pPr>
        <w:rPr>
          <w:rFonts w:ascii="Arial" w:cs="Arial" w:hAnsi="Arial"/>
          <w:sz w:val="24"/>
          <w:szCs w:val="24"/>
        </w:rPr>
      </w:pPr>
    </w:p>
    <w:p w:rsidR="001E34A6" w:rsidRDefault="00940FB7" w14:paraId="25B2D2DF" w14:textId="1DB58A2D" w:rsidP="003D0C72">
      <w:pPr>
        <w:jc w:val="center"/>
        <w:rPr>
          <w:rFonts w:ascii="Arial" w:cs="Arial" w:hAnsi="Arial"/>
          <w:sz w:val="24"/>
          <w:szCs w:val="24"/>
        </w:rPr>
      </w:pPr>
      <w:r>
        <w:rPr>
          <w:rFonts w:ascii="Arial" w:cs="Arial" w:hAnsi="Arial"/>
          <w:sz w:val="24"/>
          <w:szCs w:val="24"/>
        </w:rPr>
        <w:t>This booklet is designed to support learners</w:t>
        <w:lastRenderedPageBreak/>
      </w:r>
      <w:r w:rsidR="001C1EB3">
        <w:rPr>
          <w:rFonts w:ascii="Arial" w:cs="Arial" w:hAnsi="Arial"/>
          <w:sz w:val="24"/>
          <w:szCs w:val="24"/>
        </w:rPr>
        <w:t xml:space="preserve"> currently in Year 11</w:t>
      </w:r>
      <w:r>
        <w:rPr>
          <w:rFonts w:ascii="Arial" w:cs="Arial" w:hAnsi="Arial"/>
          <w:sz w:val="24"/>
          <w:szCs w:val="24"/>
        </w:rPr>
        <w:t xml:space="preserve"> who </w:t>
      </w:r>
      <w:r w:rsidR="00F51B19">
        <w:rPr>
          <w:rFonts w:ascii="Arial" w:cs="Arial" w:hAnsi="Arial"/>
          <w:sz w:val="24"/>
          <w:szCs w:val="24"/>
        </w:rPr>
        <w:t>have opted to</w:t>
      </w:r>
      <w:r w:rsidR="001C1EB3">
        <w:rPr>
          <w:rFonts w:ascii="Arial" w:cs="Arial" w:hAnsi="Arial"/>
          <w:sz w:val="24"/>
          <w:szCs w:val="24"/>
        </w:rPr>
        <w:t xml:space="preserve"> </w:t>
      </w:r>
      <w:r w:rsidR="005E4E70">
        <w:rPr>
          <w:rFonts w:ascii="Arial" w:cs="Arial" w:hAnsi="Arial"/>
          <w:sz w:val="24"/>
          <w:szCs w:val="24"/>
        </w:rPr>
        <w:t xml:space="preserve">study AS level </w:t>
      </w:r>
      <w:r w:rsidR="00431849">
        <w:rPr>
          <w:rFonts w:ascii="Arial" w:cs="Arial" w:hAnsi="Arial"/>
          <w:sz w:val="24"/>
          <w:szCs w:val="24"/>
        </w:rPr>
        <w:t xml:space="preserve">Mathematics </w:t>
      </w:r>
      <w:r w:rsidR="00F01758">
        <w:rPr>
          <w:rFonts w:ascii="Arial" w:cs="Arial" w:hAnsi="Arial"/>
          <w:sz w:val="24"/>
          <w:szCs w:val="24"/>
        </w:rPr>
        <w:t xml:space="preserve">in the </w:t>
      </w:r>
      <w:r w:rsidR="005E4E70">
        <w:rPr>
          <w:rFonts w:ascii="Arial" w:cs="Arial" w:hAnsi="Arial"/>
          <w:sz w:val="24"/>
          <w:szCs w:val="24"/>
        </w:rPr>
        <w:t xml:space="preserve">next academic year.  As your studies this year have been cut short, you may be feeling anxious about </w:t>
      </w:r>
      <w:r w:rsidR="001D0FAE">
        <w:rPr>
          <w:rFonts w:ascii="Arial" w:cs="Arial" w:hAnsi="Arial"/>
          <w:sz w:val="24"/>
          <w:szCs w:val="24"/>
        </w:rPr>
        <w:t>returning</w:t>
      </w:r>
      <w:r w:rsidR="002923F9">
        <w:rPr>
          <w:rFonts w:ascii="Arial" w:cs="Arial" w:hAnsi="Arial"/>
          <w:sz w:val="24"/>
          <w:szCs w:val="24"/>
        </w:rPr>
        <w:t xml:space="preserve"> to your studies.</w:t>
      </w:r>
      <w:r w:rsidR="00F51B19">
        <w:rPr>
          <w:rFonts w:ascii="Arial" w:cs="Arial" w:hAnsi="Arial"/>
          <w:sz w:val="24"/>
          <w:szCs w:val="24"/>
        </w:rPr>
        <w:t xml:space="preserve"> </w:t>
      </w:r>
      <w:r w:rsidR="003E3D81">
        <w:rPr>
          <w:rFonts w:ascii="Arial" w:cs="Arial" w:hAnsi="Arial"/>
          <w:sz w:val="24"/>
          <w:szCs w:val="24"/>
        </w:rPr>
        <w:t>Please be reassured that your school or college will be doing everything they can to support you when you return</w:t>
      </w:r>
      <w:r w:rsidR="0002756D">
        <w:rPr>
          <w:rFonts w:ascii="Arial" w:cs="Arial" w:hAnsi="Arial"/>
          <w:sz w:val="24"/>
          <w:szCs w:val="24"/>
        </w:rPr>
        <w:t>;</w:t>
      </w:r>
      <w:r w:rsidR="00337EB0">
        <w:rPr>
          <w:rFonts w:ascii="Arial" w:cs="Arial" w:hAnsi="Arial"/>
          <w:sz w:val="24"/>
          <w:szCs w:val="24"/>
        </w:rPr>
        <w:t xml:space="preserve"> </w:t>
      </w:r>
      <w:r w:rsidR="00C10AE1">
        <w:rPr>
          <w:rFonts w:ascii="Arial" w:cs="Arial" w:hAnsi="Arial"/>
          <w:sz w:val="24"/>
          <w:szCs w:val="24"/>
        </w:rPr>
        <w:t>however,</w:t>
      </w:r>
      <w:r w:rsidR="00337EB0">
        <w:rPr>
          <w:rFonts w:ascii="Arial" w:cs="Arial" w:hAnsi="Arial"/>
          <w:sz w:val="24"/>
          <w:szCs w:val="24"/>
        </w:rPr>
        <w:t xml:space="preserve"> there are a few things you </w:t>
      </w:r>
      <w:r w:rsidR="00A230E4">
        <w:rPr>
          <w:rFonts w:ascii="Arial" w:cs="Arial" w:hAnsi="Arial"/>
          <w:sz w:val="24"/>
          <w:szCs w:val="24"/>
        </w:rPr>
        <w:t>should</w:t>
      </w:r>
      <w:r w:rsidR="00337EB0">
        <w:rPr>
          <w:rFonts w:ascii="Arial" w:cs="Arial" w:hAnsi="Arial"/>
          <w:sz w:val="24"/>
          <w:szCs w:val="24"/>
        </w:rPr>
        <w:t xml:space="preserve"> do to ensure that you are prepared</w:t>
      </w:r>
      <w:r w:rsidR="003E3D81">
        <w:rPr>
          <w:rFonts w:ascii="Arial" w:cs="Arial" w:hAnsi="Arial"/>
          <w:sz w:val="24"/>
          <w:szCs w:val="24"/>
        </w:rPr>
        <w:t xml:space="preserve">. </w:t>
      </w:r>
    </w:p>
    <w:p w:rsidR="006056E7" w:rsidRDefault="00BD541C" w14:paraId="462A9C02" w14:textId="06B7F8DC" w:rsidP="00CB7661">
      <w:pPr>
        <w:jc w:val="center"/>
        <w:rPr>
          <w:rFonts w:ascii="Arial" w:cs="Arial" w:hAnsi="Arial"/>
          <w:sz w:val="24"/>
          <w:szCs w:val="24"/>
        </w:rPr>
      </w:pPr>
      <w:r>
        <w:rPr>
          <w:rFonts w:ascii="Arial" w:cs="Arial" w:hAnsi="Arial"/>
          <w:sz w:val="24"/>
          <w:szCs w:val="24"/>
        </w:rPr>
        <w:t xml:space="preserve">It is </w:t>
      </w:r>
      <w:r w:rsidR="005531F0">
        <w:rPr>
          <w:rFonts w:ascii="Arial" w:cs="Arial" w:hAnsi="Arial"/>
          <w:sz w:val="24"/>
          <w:szCs w:val="24"/>
        </w:rPr>
        <w:t xml:space="preserve">particularly </w:t>
      </w:r>
      <w:r>
        <w:rPr>
          <w:rFonts w:ascii="Arial" w:cs="Arial" w:hAnsi="Arial"/>
          <w:sz w:val="24"/>
          <w:szCs w:val="24"/>
        </w:rPr>
        <w:t>important</w:t>
      </w:r>
      <w:r w:rsidR="005531F0">
        <w:rPr>
          <w:rFonts w:ascii="Arial" w:cs="Arial" w:hAnsi="Arial"/>
          <w:sz w:val="24"/>
          <w:szCs w:val="24"/>
        </w:rPr>
        <w:t xml:space="preserve"> </w:t>
      </w:r>
      <w:r>
        <w:rPr>
          <w:rFonts w:ascii="Arial" w:cs="Arial" w:hAnsi="Arial"/>
          <w:sz w:val="24"/>
          <w:szCs w:val="24"/>
        </w:rPr>
        <w:t xml:space="preserve">that you </w:t>
      </w:r>
      <w:r w:rsidR="00A230E4">
        <w:rPr>
          <w:rFonts w:ascii="Arial" w:cs="Arial" w:hAnsi="Arial"/>
          <w:sz w:val="24"/>
          <w:szCs w:val="24"/>
        </w:rPr>
        <w:t>practice your Mathematical skills regularly</w:t>
      </w:r>
      <w:r w:rsidR="00E10FDF">
        <w:rPr>
          <w:rFonts w:ascii="Arial" w:cs="Arial" w:hAnsi="Arial"/>
          <w:sz w:val="24"/>
          <w:szCs w:val="24"/>
        </w:rPr>
        <w:t xml:space="preserve"> throughout the summer term</w:t>
      </w:r>
      <w:r w:rsidR="00A230E4">
        <w:rPr>
          <w:rFonts w:ascii="Arial" w:cs="Arial" w:hAnsi="Arial"/>
          <w:sz w:val="24"/>
          <w:szCs w:val="24"/>
        </w:rPr>
        <w:t xml:space="preserve">, so that you </w:t>
      </w:r>
      <w:r w:rsidR="005531F0">
        <w:rPr>
          <w:rFonts w:ascii="Arial" w:cs="Arial" w:hAnsi="Arial"/>
          <w:sz w:val="24"/>
          <w:szCs w:val="24"/>
        </w:rPr>
        <w:t xml:space="preserve">remain fluent in your existing Maths skills and </w:t>
      </w:r>
      <w:r w:rsidR="00E10FDF">
        <w:rPr>
          <w:rFonts w:ascii="Arial" w:cs="Arial" w:hAnsi="Arial"/>
          <w:sz w:val="24"/>
          <w:szCs w:val="24"/>
        </w:rPr>
        <w:t xml:space="preserve">also that you </w:t>
      </w:r>
      <w:r w:rsidR="00C82E9A">
        <w:rPr>
          <w:rFonts w:ascii="Arial" w:cs="Arial" w:hAnsi="Arial"/>
          <w:sz w:val="24"/>
          <w:szCs w:val="24"/>
        </w:rPr>
        <w:t>work to close any gaps in your understanding in order to ensure that you are in the best possible position to resume your studies when schools reopen.</w:t>
      </w:r>
    </w:p>
    <w:p w:rsidR="00CB4B39" w:rsidRDefault="00664893" w14:paraId="2D962206" w14:textId="69064B04" w:rsidP="003A0EA8">
      <w:pPr>
        <w:jc w:val="center"/>
        <w:rPr>
          <w:rFonts w:ascii="Arial" w:cs="Arial" w:hAnsi="Arial"/>
          <w:sz w:val="24"/>
          <w:szCs w:val="24"/>
        </w:rPr>
      </w:pPr>
      <w:r>
        <w:rPr>
          <w:rFonts w:ascii="Arial" w:cs="Arial" w:hAnsi="Arial"/>
          <w:sz w:val="24"/>
          <w:szCs w:val="24"/>
        </w:rPr>
        <w:t>We suggest that you focus your</w:t>
      </w:r>
      <w:r w:rsidR="00321047">
        <w:rPr>
          <w:rFonts w:ascii="Arial" w:cs="Arial" w:hAnsi="Arial"/>
          <w:sz w:val="24"/>
          <w:szCs w:val="24"/>
        </w:rPr>
        <w:t xml:space="preserve"> study</w:t>
      </w:r>
      <w:r>
        <w:rPr>
          <w:rFonts w:ascii="Arial" w:cs="Arial" w:hAnsi="Arial"/>
          <w:sz w:val="24"/>
          <w:szCs w:val="24"/>
        </w:rPr>
        <w:t xml:space="preserve"> time working your way through the resources</w:t>
      </w:r>
      <w:r w:rsidR="00CB4B39">
        <w:rPr>
          <w:rFonts w:ascii="Arial" w:cs="Arial" w:hAnsi="Arial"/>
          <w:sz w:val="24"/>
          <w:szCs w:val="24"/>
        </w:rPr>
        <w:t xml:space="preserve"> in this booklet,</w:t>
      </w:r>
      <w:r>
        <w:rPr>
          <w:rFonts w:ascii="Arial" w:cs="Arial" w:hAnsi="Arial"/>
          <w:sz w:val="24"/>
          <w:szCs w:val="24"/>
        </w:rPr>
        <w:t xml:space="preserve"> using the videos to support and guide you.</w:t>
      </w:r>
    </w:p>
    <w:p w:rsidR="003A0EA8" w:rsidRDefault="003A0EA8" w14:paraId="50EB0525" w14:textId="2D73941D" w:rsidP="00DD0821">
      <w:pPr>
        <w:jc w:val="center"/>
        <w:rPr>
          <w:rFonts w:ascii="Arial" w:cs="Arial" w:hAnsi="Arial"/>
          <w:sz w:val="24"/>
          <w:szCs w:val="24"/>
        </w:rPr>
      </w:pPr>
      <w:r>
        <w:rPr>
          <w:rFonts w:ascii="Arial" w:cs="Arial" w:hAnsi="Arial"/>
          <w:sz w:val="24"/>
          <w:szCs w:val="24"/>
        </w:rPr>
        <w:t>We have split the booklet into two sections – first that which is essential for further study</w:t>
      </w:r>
      <w:r w:rsidR="0071280C">
        <w:rPr>
          <w:rFonts w:ascii="Arial" w:cs="Arial" w:hAnsi="Arial"/>
          <w:sz w:val="24"/>
          <w:szCs w:val="24"/>
        </w:rPr>
        <w:t xml:space="preserve">, </w:t>
      </w:r>
      <w:r>
        <w:rPr>
          <w:rFonts w:ascii="Arial" w:cs="Arial" w:hAnsi="Arial"/>
          <w:sz w:val="24"/>
          <w:szCs w:val="24"/>
        </w:rPr>
        <w:t xml:space="preserve">and second that which </w:t>
      </w:r>
      <w:r w:rsidR="00D3063F">
        <w:rPr>
          <w:rFonts w:ascii="Arial" w:cs="Arial" w:hAnsi="Arial"/>
          <w:sz w:val="24"/>
          <w:szCs w:val="24"/>
        </w:rPr>
        <w:t xml:space="preserve">is not essential for the </w:t>
      </w:r>
      <w:r w:rsidR="00C10AE1">
        <w:rPr>
          <w:rFonts w:ascii="Arial" w:cs="Arial" w:hAnsi="Arial"/>
          <w:sz w:val="24"/>
          <w:szCs w:val="24"/>
        </w:rPr>
        <w:t>course,</w:t>
      </w:r>
      <w:r w:rsidR="00D3063F">
        <w:rPr>
          <w:rFonts w:ascii="Arial" w:cs="Arial" w:hAnsi="Arial"/>
          <w:sz w:val="24"/>
          <w:szCs w:val="24"/>
        </w:rPr>
        <w:t xml:space="preserve"> but you may find interesting and exciting!</w:t>
      </w:r>
    </w:p>
    <w:p w:rsidR="00880023" w:rsidRDefault="00880023" w14:paraId="389006E9" w14:textId="0865E872" w:rsidP="003A0EA8">
      <w:pPr>
        <w:jc w:val="center"/>
        <w:rPr>
          <w:rFonts w:ascii="Arial" w:cs="Arial" w:hAnsi="Arial"/>
          <w:sz w:val="24"/>
          <w:szCs w:val="24"/>
        </w:rPr>
      </w:pPr>
    </w:p>
    <w:p w:rsidR="00880023" w:rsidRDefault="00880023" w14:paraId="4893220C" w14:textId="4F8E0EE2" w:rsidP="003A0EA8">
      <w:pPr>
        <w:jc w:val="center"/>
        <w:rPr>
          <w:rFonts w:ascii="Arial" w:cs="Arial" w:hAnsi="Arial"/>
          <w:sz w:val="24"/>
          <w:szCs w:val="24"/>
        </w:rPr>
      </w:pPr>
    </w:p>
    <w:p w:rsidR="00880023" w:rsidRDefault="00880023" w14:paraId="17DDDCDB" w14:textId="356E6E7D" w:rsidP="003A0EA8">
      <w:pPr>
        <w:jc w:val="center"/>
        <w:rPr>
          <w:rFonts w:ascii="Arial" w:cs="Arial" w:hAnsi="Arial"/>
          <w:sz w:val="24"/>
          <w:szCs w:val="24"/>
        </w:rPr>
      </w:pPr>
    </w:p>
    <w:p w:rsidR="00880023" w:rsidRDefault="00880023" w14:paraId="68917C56" w14:textId="305BE1A9" w:rsidP="003A0EA8">
      <w:pPr>
        <w:jc w:val="center"/>
        <w:rPr>
          <w:rFonts w:ascii="Arial" w:cs="Arial" w:hAnsi="Arial"/>
          <w:sz w:val="24"/>
          <w:szCs w:val="24"/>
        </w:rPr>
      </w:pPr>
    </w:p>
    <w:p w:rsidR="00880023" w:rsidRDefault="00880023" w14:paraId="4FECD1E2" w14:textId="4B3C9B80" w:rsidP="003A0EA8">
      <w:pPr>
        <w:jc w:val="center"/>
        <w:rPr>
          <w:rFonts w:ascii="Arial" w:cs="Arial" w:hAnsi="Arial"/>
          <w:sz w:val="24"/>
          <w:szCs w:val="24"/>
        </w:rPr>
      </w:pPr>
    </w:p>
    <w:p w:rsidR="00880023" w:rsidRDefault="00880023" w14:paraId="6F265384" w14:textId="2C5EDCE0" w:rsidP="003A0EA8">
      <w:pPr>
        <w:jc w:val="center"/>
        <w:rPr>
          <w:rFonts w:ascii="Arial" w:cs="Arial" w:hAnsi="Arial"/>
          <w:sz w:val="24"/>
          <w:szCs w:val="24"/>
        </w:rPr>
      </w:pPr>
    </w:p>
    <w:p w:rsidR="00880023" w:rsidRDefault="00880023" w14:paraId="4E4C42D5" w14:textId="5EACCDD4" w:rsidP="003A0EA8">
      <w:pPr>
        <w:jc w:val="center"/>
        <w:rPr>
          <w:rFonts w:ascii="Arial" w:cs="Arial" w:hAnsi="Arial"/>
          <w:sz w:val="24"/>
          <w:szCs w:val="24"/>
        </w:rPr>
      </w:pPr>
    </w:p>
    <w:p w:rsidR="00880023" w:rsidRDefault="00880023" w14:paraId="26611FCD" w14:textId="770DB085" w:rsidP="003A0EA8">
      <w:pPr>
        <w:jc w:val="center"/>
        <w:rPr>
          <w:rFonts w:ascii="Arial" w:cs="Arial" w:hAnsi="Arial"/>
          <w:sz w:val="24"/>
          <w:szCs w:val="24"/>
        </w:rPr>
      </w:pPr>
    </w:p>
    <w:p w:rsidR="00880023" w:rsidRDefault="00880023" w14:paraId="6339CF3B" w14:textId="3BD00072" w:rsidP="003A0EA8">
      <w:pPr>
        <w:jc w:val="center"/>
        <w:rPr>
          <w:rFonts w:ascii="Arial" w:cs="Arial" w:hAnsi="Arial"/>
          <w:sz w:val="24"/>
          <w:szCs w:val="24"/>
        </w:rPr>
      </w:pPr>
    </w:p>
    <w:p w:rsidR="00880023" w:rsidRDefault="00880023" w14:paraId="35ADF27A" w14:textId="6D3BFCB9" w:rsidP="003A0EA8">
      <w:pPr>
        <w:jc w:val="center"/>
        <w:rPr>
          <w:rFonts w:ascii="Arial" w:cs="Arial" w:hAnsi="Arial"/>
          <w:sz w:val="24"/>
          <w:szCs w:val="24"/>
        </w:rPr>
      </w:pPr>
    </w:p>
    <w:p w:rsidR="00880023" w:rsidRDefault="00880023" w14:paraId="315B2D35" w14:textId="5DF40811" w:rsidP="003A0EA8">
      <w:pPr>
        <w:jc w:val="center"/>
        <w:rPr>
          <w:rFonts w:ascii="Arial" w:cs="Arial" w:hAnsi="Arial"/>
          <w:sz w:val="24"/>
          <w:szCs w:val="24"/>
        </w:rPr>
      </w:pPr>
    </w:p>
    <w:p w:rsidR="009117DA" w:rsidRDefault="009117DA" w14:paraId="75E65727" w14:textId="79E24767" w:rsidP="003A0EA8">
      <w:pPr>
        <w:jc w:val="center"/>
        <w:rPr>
          <w:rFonts w:ascii="Arial" w:cs="Arial" w:hAnsi="Arial"/>
          <w:sz w:val="24"/>
          <w:szCs w:val="24"/>
        </w:rPr>
      </w:pPr>
    </w:p>
    <w:p w:rsidR="009117DA" w:rsidRDefault="009117DA" w14:paraId="78DA32C0" w14:textId="21BDB7E3" w:rsidP="003A0EA8">
      <w:pPr>
        <w:jc w:val="center"/>
        <w:rPr>
          <w:rFonts w:ascii="Arial" w:cs="Arial" w:hAnsi="Arial"/>
          <w:sz w:val="24"/>
          <w:szCs w:val="24"/>
        </w:rPr>
      </w:pPr>
    </w:p>
    <w:p w:rsidR="009117DA" w:rsidRDefault="009117DA" w14:paraId="0644520A" w14:textId="77777777" w:rsidP="003A0EA8">
      <w:pPr>
        <w:jc w:val="center"/>
        <w:rPr>
          <w:rFonts w:ascii="Arial" w:cs="Arial" w:hAnsi="Arial"/>
          <w:sz w:val="24"/>
          <w:szCs w:val="24"/>
        </w:rPr>
      </w:pPr>
    </w:p>
    <w:p w:rsidR="00D079AE" w:rsidRDefault="00D079AE" w14:paraId="7450A5BF" w14:textId="77777777" w:rsidP="003A0EA8">
      <w:pPr>
        <w:jc w:val="center"/>
        <w:rPr>
          <w:rFonts w:ascii="Arial" w:cs="Arial" w:hAnsi="Arial"/>
          <w:sz w:val="24"/>
          <w:szCs w:val="24"/>
        </w:rPr>
      </w:pPr>
    </w:p>
    <w:p w:rsidR="00880023" w:rsidRDefault="00880023" w14:paraId="01757C3D" w14:textId="3B7F0BFA" w:rsidP="003A0EA8">
      <w:pPr>
        <w:jc w:val="center"/>
        <w:rPr>
          <w:rFonts w:ascii="Arial" w:cs="Arial" w:hAnsi="Arial"/>
          <w:sz w:val="24"/>
          <w:szCs w:val="24"/>
        </w:rPr>
      </w:pPr>
    </w:p>
    <w:p w:rsidR="00880023" w:rsidRDefault="00E55C28" w14:paraId="13FB3BE2" w14:textId="429D2A96" w:rsidP="00880023" w:rsidRPr="003D359F">
      <w:pPr>
        <w:jc w:val="center"/>
        <w:rPr>
          <w:u w:val="single"/>
          <w:rFonts w:ascii="Arial" w:cs="Arial" w:hAnsi="Arial"/>
          <w:sz w:val="48"/>
          <w:szCs w:val="48"/>
        </w:rPr>
      </w:pPr>
      <w:r w:rsidRPr="003D359F">
        <w:rPr>
          <w:u w:val="single"/>
          <w:rFonts w:ascii="Arial" w:cs="Arial" w:hAnsi="Arial"/>
          <w:sz w:val="48"/>
          <w:szCs w:val="48"/>
        </w:rPr>
        <w:t xml:space="preserve">Part 1: </w:t>
        <w:lastRenderedPageBreak/>
      </w:r>
      <w:r w:rsidR="00880023" w:rsidRPr="003D359F">
        <w:rPr>
          <w:u w:val="single"/>
          <w:rFonts w:ascii="Arial" w:cs="Arial" w:hAnsi="Arial"/>
          <w:sz w:val="48"/>
          <w:szCs w:val="48"/>
        </w:rPr>
        <w:t>Essential Skills for Further Study</w:t>
      </w:r>
    </w:p>
    <w:p w:rsidR="008173B9" w:rsidRDefault="00750509" w14:paraId="36017194" w14:textId="6934C74F" w:rsidP="008173B9" w:rsidRPr="008173B9">
      <w:pPr>
        <w:rPr>
          <w:rFonts w:ascii="Arial" w:cs="Arial" w:hAnsi="Arial"/>
          <w:sz w:val="24"/>
          <w:szCs w:val="24"/>
        </w:rPr>
      </w:pPr>
      <w:r w:rsidRPr="00750509">
        <w:rPr>
          <w:rFonts w:ascii="Arial" w:cs="Arial" w:hAnsi="Arial"/>
          <w:sz w:val="24"/>
          <w:szCs w:val="24"/>
        </w:rPr>
        <w:t xml:space="preserve">It is </w:t>
      </w:r>
      <w:r w:rsidR="00C10AE1" w:rsidRPr="00750509">
        <w:rPr>
          <w:rFonts w:ascii="Arial" w:cs="Arial" w:hAnsi="Arial"/>
          <w:sz w:val="24"/>
          <w:szCs w:val="24"/>
        </w:rPr>
        <w:t>important</w:t>
      </w:r>
      <w:r w:rsidRPr="00750509">
        <w:rPr>
          <w:rFonts w:ascii="Arial" w:cs="Arial" w:hAnsi="Arial"/>
          <w:sz w:val="24"/>
          <w:szCs w:val="24"/>
        </w:rPr>
        <w:t xml:space="preserve"> that you thoroughly understand the A and A* grade work from GCSE as it will be expected that you know how to confidently and competently complete questions of this level from GCSE during the AS level course.</w:t>
      </w:r>
    </w:p>
    <w:tbl>
      <w:tblPr>
        <w:tblW w:w="10207"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289" w:type="dxa"/>
        <w:tblLook w:val="4A0"/>
      </w:tblPr>
      <w:tblGrid>
        <w:gridCol w:w="993"/>
        <w:gridCol w:w="2268"/>
        <w:gridCol w:w="6946"/>
      </w:tblGrid>
      <w:tr w14:paraId="243FBA97" w14:textId="77777777" w:rsidR="00D96774" w:rsidRPr="00620D5D" w:rsidTr="001D61AF">
        <w:trPr>
          <w:tblHeader/>
          <w:trHeight w:val="567"/>
        </w:trPr>
        <w:tc>
          <w:tcPr>
            <w:gridSpan w:val="3"/>
            <w:shd w:fill="A8D08D" w:color="auto" w:val="clear"/>
            <w:vAlign w:val="center"/>
            <w:tcW w:w="10207" w:type="dxa"/>
          </w:tcPr>
          <w:p w:rsidR="00D96774" w:rsidRDefault="00880023" w14:paraId="243FBA96" w14:textId="30BFBA43" w:rsidP="002A0AAB" w:rsidRPr="00620D5D">
            <w:pPr>
              <w:spacing w:after="0" w:line="240" w:lineRule="auto"/>
              <w:rPr>
                <w:b/>
                <w:rFonts w:ascii="Arial" w:cs="Arial" w:hAnsi="Arial"/>
              </w:rPr>
            </w:pPr>
            <w:r>
              <w:rPr>
                <w:b/>
                <w:rFonts w:ascii="Arial" w:cs="Arial" w:hAnsi="Arial"/>
              </w:rPr>
              <w:t>F</w:t>
            </w:r>
            <w:r w:rsidR="002F33FC">
              <w:rPr>
                <w:b/>
                <w:rFonts w:ascii="Arial" w:cs="Arial" w:hAnsi="Arial"/>
              </w:rPr>
              <w:t>lipped Exam Support</w:t>
            </w:r>
          </w:p>
        </w:tc>
      </w:tr>
      <w:tr w14:paraId="243FBA9B" w14:textId="77777777" w:rsidR="001D61AF" w:rsidRPr="00620D5D" w:rsidTr="001D61AF">
        <w:trPr>
          <w:tblHeader/>
          <w:trHeight w:val="432"/>
        </w:trPr>
        <w:tc>
          <w:tcPr>
            <w:shd w:fill="E2EFD9" w:color="auto" w:val="clear"/>
            <w:vAlign w:val="center"/>
            <w:tcW w:w="993" w:type="dxa"/>
          </w:tcPr>
          <w:p w:rsidR="00D96774" w:rsidRDefault="002F33FC" w14:paraId="243FBA98" w14:textId="79E685E8" w:rsidP="003D66CE" w:rsidRPr="00620D5D">
            <w:pPr>
              <w:spacing w:after="0" w:line="240" w:lineRule="auto"/>
              <w:rPr>
                <w:b/>
                <w:rFonts w:ascii="Arial" w:cs="Arial" w:hAnsi="Arial"/>
              </w:rPr>
            </w:pPr>
            <w:r>
              <w:rPr>
                <w:b/>
                <w:rFonts w:ascii="Arial" w:cs="Arial" w:hAnsi="Arial"/>
              </w:rPr>
              <w:t>Grade</w:t>
            </w:r>
          </w:p>
        </w:tc>
        <w:tc>
          <w:tcPr>
            <w:shd w:fill="E2EFD9" w:color="auto" w:val="clear"/>
            <w:vAlign w:val="center"/>
            <w:tcW w:w="2268" w:type="dxa"/>
          </w:tcPr>
          <w:p w:rsidR="00D96774" w:rsidRDefault="002F33FC" w14:paraId="243FBA99" w14:textId="520DC29C" w:rsidP="003D66CE" w:rsidRPr="00620D5D">
            <w:pPr>
              <w:spacing w:after="0" w:line="240" w:lineRule="auto"/>
              <w:rPr>
                <w:b/>
                <w:rFonts w:ascii="Arial" w:cs="Arial" w:hAnsi="Arial"/>
              </w:rPr>
            </w:pPr>
            <w:r>
              <w:rPr>
                <w:b/>
                <w:rFonts w:ascii="Arial" w:cs="Arial" w:hAnsi="Arial"/>
              </w:rPr>
              <w:t>Topic</w:t>
            </w:r>
          </w:p>
        </w:tc>
        <w:tc>
          <w:tcPr>
            <w:shd w:fill="E2EFD9" w:color="auto" w:val="clear"/>
            <w:vAlign w:val="center"/>
            <w:tcW w:w="6946" w:type="dxa"/>
          </w:tcPr>
          <w:p w:rsidR="00D96774" w:rsidRDefault="002F33FC" w14:paraId="243FBA9A" w14:textId="79CB3E73" w:rsidP="003D66CE" w:rsidRPr="00620D5D">
            <w:pPr>
              <w:spacing w:after="0" w:line="240" w:lineRule="auto"/>
              <w:rPr>
                <w:b/>
                <w:rFonts w:ascii="Arial" w:cs="Arial" w:hAnsi="Arial"/>
              </w:rPr>
            </w:pPr>
            <w:r>
              <w:rPr>
                <w:b/>
                <w:rFonts w:ascii="Arial" w:cs="Arial" w:hAnsi="Arial"/>
              </w:rPr>
              <w:t>Link</w:t>
            </w:r>
          </w:p>
        </w:tc>
      </w:tr>
      <w:tr w14:paraId="3E6087EE"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35E38E0E"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75CD912A" w14:textId="77777777" w:rsidP="00C5204D" w:rsidRPr="001D61AF">
            <w:pPr>
              <w:spacing w:after="0" w:line="240" w:lineRule="auto"/>
              <w:rPr>
                <w:bCs/>
                <w:rFonts w:ascii="Arial" w:cs="Arial" w:hAnsi="Arial"/>
              </w:rPr>
            </w:pPr>
            <w:r w:rsidRPr="001D61AF">
              <w:rPr>
                <w:bCs/>
                <w:rFonts w:ascii="Arial" w:cs="Arial" w:hAnsi="Arial"/>
              </w:rPr>
              <w:t>3D Trig and Pythagoras</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6A46EF8B" w14:textId="77777777" w:rsidP="00C5204D" w:rsidRPr="001D61AF">
            <w:pPr>
              <w:spacing w:after="0" w:line="240" w:lineRule="auto"/>
              <w:rPr>
                <w:bCs/>
                <w:rFonts w:ascii="Arial" w:cs="Arial" w:hAnsi="Arial"/>
              </w:rPr>
            </w:pPr>
            <w:hyperlink w:history="1" r:id="rId12">
              <w:r w:rsidR="00C5204D" w:rsidRPr="001D61AF">
                <w:rPr>
                  <w:bCs/>
                  <w:rStyle w:val="Hyperlink"/>
                  <w:rFonts w:ascii="Arial" w:cs="Arial" w:hAnsi="Arial"/>
                </w:rPr>
                <w:t>https://drive.google.com/open?id=1siwQy1PVw1D5L3dT_-vQ7-P48_M1ajF5</w:t>
              </w:r>
            </w:hyperlink>
          </w:p>
        </w:tc>
      </w:tr>
      <w:tr w14:paraId="0E318862"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184B8689"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2474FDC7" w14:textId="77777777" w:rsidP="00C5204D" w:rsidRPr="001D61AF">
            <w:pPr>
              <w:spacing w:after="0" w:line="240" w:lineRule="auto"/>
              <w:rPr>
                <w:bCs/>
                <w:rFonts w:ascii="Arial" w:cs="Arial" w:hAnsi="Arial"/>
              </w:rPr>
            </w:pPr>
            <w:r w:rsidRPr="001D61AF">
              <w:rPr>
                <w:bCs/>
                <w:rFonts w:ascii="Arial" w:cs="Arial" w:hAnsi="Arial"/>
              </w:rPr>
              <w:t>Algebraic Fractions</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37388420" w14:textId="77777777" w:rsidP="00C5204D" w:rsidRPr="001D61AF">
            <w:pPr>
              <w:spacing w:after="0" w:line="240" w:lineRule="auto"/>
              <w:rPr>
                <w:bCs/>
                <w:rFonts w:ascii="Arial" w:cs="Arial" w:hAnsi="Arial"/>
              </w:rPr>
            </w:pPr>
            <w:hyperlink w:history="1" r:id="rId13">
              <w:r w:rsidR="00C5204D" w:rsidRPr="001D61AF">
                <w:rPr>
                  <w:bCs/>
                  <w:rStyle w:val="Hyperlink"/>
                  <w:rFonts w:ascii="Arial" w:cs="Arial" w:hAnsi="Arial"/>
                </w:rPr>
                <w:t>https://drive.google.com/open?id=1CSiO3CgPcrNnybbr2S2w3EqqiSQ4MKmw</w:t>
              </w:r>
            </w:hyperlink>
          </w:p>
        </w:tc>
      </w:tr>
      <w:tr w14:paraId="56B1A9B8"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1D49D964"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3525973D" w14:textId="77777777" w:rsidP="00C5204D" w:rsidRPr="001D61AF">
            <w:pPr>
              <w:spacing w:after="0" w:line="240" w:lineRule="auto"/>
              <w:rPr>
                <w:bCs/>
                <w:rFonts w:ascii="Arial" w:cs="Arial" w:hAnsi="Arial"/>
              </w:rPr>
            </w:pPr>
            <w:r w:rsidRPr="001D61AF">
              <w:rPr>
                <w:bCs/>
                <w:rFonts w:ascii="Arial" w:cs="Arial" w:hAnsi="Arial"/>
              </w:rPr>
              <w:t>Arc length and sector area</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7E27C4B1" w14:textId="77777777" w:rsidP="00C5204D" w:rsidRPr="001D61AF">
            <w:pPr>
              <w:spacing w:after="0" w:line="240" w:lineRule="auto"/>
              <w:rPr>
                <w:bCs/>
                <w:rFonts w:ascii="Arial" w:cs="Arial" w:hAnsi="Arial"/>
              </w:rPr>
            </w:pPr>
            <w:hyperlink w:history="1" r:id="rId14">
              <w:r w:rsidR="00C5204D" w:rsidRPr="001D61AF">
                <w:rPr>
                  <w:bCs/>
                  <w:rStyle w:val="Hyperlink"/>
                  <w:rFonts w:ascii="Arial" w:cs="Arial" w:hAnsi="Arial"/>
                </w:rPr>
                <w:t>https://drive.google.com/open?id=12z53xUQPklQunXjbGPJRu07dVExfwK5E</w:t>
              </w:r>
            </w:hyperlink>
          </w:p>
        </w:tc>
      </w:tr>
      <w:tr w14:paraId="48AD164E"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78C8D593"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4BB67185" w14:textId="77777777" w:rsidP="00C5204D" w:rsidRPr="001D61AF">
            <w:pPr>
              <w:spacing w:after="0" w:line="240" w:lineRule="auto"/>
              <w:rPr>
                <w:bCs/>
                <w:rFonts w:ascii="Arial" w:cs="Arial" w:hAnsi="Arial"/>
              </w:rPr>
            </w:pPr>
            <w:r w:rsidRPr="001D61AF">
              <w:rPr>
                <w:bCs/>
                <w:rFonts w:ascii="Arial" w:cs="Arial" w:hAnsi="Arial"/>
              </w:rPr>
              <w:t>Direct and indirect proportion</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312DE4BE" w14:textId="77777777" w:rsidP="00C5204D" w:rsidRPr="001D61AF">
            <w:pPr>
              <w:spacing w:after="0" w:line="240" w:lineRule="auto"/>
              <w:rPr>
                <w:bCs/>
                <w:rFonts w:ascii="Arial" w:cs="Arial" w:hAnsi="Arial"/>
              </w:rPr>
            </w:pPr>
            <w:hyperlink w:history="1" r:id="rId15">
              <w:r w:rsidR="00C5204D" w:rsidRPr="001D61AF">
                <w:rPr>
                  <w:bCs/>
                  <w:rStyle w:val="Hyperlink"/>
                  <w:rFonts w:ascii="Arial" w:cs="Arial" w:hAnsi="Arial"/>
                </w:rPr>
                <w:t>https://drive.google.com/open?id=1ZjsrtqZZJpWLF8rUyl6_wduJjj-P6-7Y</w:t>
              </w:r>
            </w:hyperlink>
          </w:p>
        </w:tc>
      </w:tr>
      <w:tr w14:paraId="699A0793"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333D7A8A"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5892CF8E" w14:textId="77777777" w:rsidP="00C5204D" w:rsidRPr="001D61AF">
            <w:pPr>
              <w:spacing w:after="0" w:line="240" w:lineRule="auto"/>
              <w:rPr>
                <w:bCs/>
                <w:rFonts w:ascii="Arial" w:cs="Arial" w:hAnsi="Arial"/>
              </w:rPr>
            </w:pPr>
            <w:r w:rsidRPr="001D61AF">
              <w:rPr>
                <w:bCs/>
                <w:rFonts w:ascii="Arial" w:cs="Arial" w:hAnsi="Arial"/>
              </w:rPr>
              <w:t>Enlargements with NEGATIVE scale factor</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1331691C" w14:textId="77777777" w:rsidP="00C5204D" w:rsidRPr="001D61AF">
            <w:pPr>
              <w:spacing w:after="0" w:line="240" w:lineRule="auto"/>
              <w:rPr>
                <w:bCs/>
                <w:rFonts w:ascii="Arial" w:cs="Arial" w:hAnsi="Arial"/>
              </w:rPr>
            </w:pPr>
            <w:hyperlink w:history="1" r:id="rId16">
              <w:r w:rsidR="00C5204D" w:rsidRPr="001D61AF">
                <w:rPr>
                  <w:bCs/>
                  <w:rStyle w:val="Hyperlink"/>
                  <w:rFonts w:ascii="Arial" w:cs="Arial" w:hAnsi="Arial"/>
                </w:rPr>
                <w:t>https://drive.google.com/open?id=114gOxT81bvt_yl9cn-Pc4vDjb0SVMBCM</w:t>
              </w:r>
            </w:hyperlink>
          </w:p>
        </w:tc>
      </w:tr>
      <w:tr w14:paraId="795D4C17"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55217947"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003681B2" w14:textId="77777777" w:rsidP="00C5204D" w:rsidRPr="001D61AF">
            <w:pPr>
              <w:spacing w:after="0" w:line="240" w:lineRule="auto"/>
              <w:rPr>
                <w:bCs/>
                <w:rFonts w:ascii="Arial" w:cs="Arial" w:hAnsi="Arial"/>
              </w:rPr>
            </w:pPr>
            <w:r w:rsidRPr="001D61AF">
              <w:rPr>
                <w:bCs/>
                <w:rFonts w:ascii="Arial" w:cs="Arial" w:hAnsi="Arial"/>
              </w:rPr>
              <w:t>Histograms</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461A4887" w14:textId="77777777" w:rsidP="00C5204D" w:rsidRPr="001D61AF">
            <w:pPr>
              <w:spacing w:after="0" w:line="240" w:lineRule="auto"/>
              <w:rPr>
                <w:bCs/>
                <w:rFonts w:ascii="Arial" w:cs="Arial" w:hAnsi="Arial"/>
              </w:rPr>
            </w:pPr>
            <w:hyperlink w:history="1" r:id="rId17">
              <w:r w:rsidR="00C5204D" w:rsidRPr="001D61AF">
                <w:rPr>
                  <w:bCs/>
                  <w:rStyle w:val="Hyperlink"/>
                  <w:rFonts w:ascii="Arial" w:cs="Arial" w:hAnsi="Arial"/>
                </w:rPr>
                <w:t>https://drive.google.com/open?id=1Bz5VBSTU055Ho0qwMhh2LXCu_iiRsrZJ</w:t>
              </w:r>
            </w:hyperlink>
          </w:p>
        </w:tc>
      </w:tr>
      <w:tr w14:paraId="1F3F49F0"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0B3D0FE9"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4098135E" w14:textId="77777777" w:rsidP="00C5204D" w:rsidRPr="001D61AF">
            <w:pPr>
              <w:spacing w:after="0" w:line="240" w:lineRule="auto"/>
              <w:rPr>
                <w:bCs/>
                <w:rFonts w:ascii="Arial" w:cs="Arial" w:hAnsi="Arial"/>
              </w:rPr>
            </w:pPr>
            <w:r w:rsidRPr="001D61AF">
              <w:rPr>
                <w:bCs/>
                <w:rFonts w:ascii="Arial" w:cs="Arial" w:hAnsi="Arial"/>
              </w:rPr>
              <w:t>Probability without replacement</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252BE00E" w14:textId="77777777" w:rsidP="00C5204D" w:rsidRPr="001D61AF">
            <w:pPr>
              <w:spacing w:after="0" w:line="240" w:lineRule="auto"/>
              <w:rPr>
                <w:bCs/>
                <w:rFonts w:ascii="Arial" w:cs="Arial" w:hAnsi="Arial"/>
              </w:rPr>
            </w:pPr>
            <w:hyperlink w:history="1" r:id="rId18">
              <w:r w:rsidR="00C5204D" w:rsidRPr="001D61AF">
                <w:rPr>
                  <w:bCs/>
                  <w:rStyle w:val="Hyperlink"/>
                  <w:rFonts w:ascii="Arial" w:cs="Arial" w:hAnsi="Arial"/>
                </w:rPr>
                <w:t>https://drive.google.com/open?id=15rT1j5BTZT44ckt_YJWPKqmx4iEp8Xh6</w:t>
              </w:r>
            </w:hyperlink>
          </w:p>
        </w:tc>
      </w:tr>
      <w:tr w14:paraId="0E1F68E9"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5A042F4A"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6D96FF13" w14:textId="77777777" w:rsidP="00C5204D" w:rsidRPr="001D61AF">
            <w:pPr>
              <w:spacing w:after="0" w:line="240" w:lineRule="auto"/>
              <w:rPr>
                <w:bCs/>
                <w:rFonts w:ascii="Arial" w:cs="Arial" w:hAnsi="Arial"/>
              </w:rPr>
            </w:pPr>
            <w:r w:rsidRPr="001D61AF">
              <w:rPr>
                <w:bCs/>
                <w:rFonts w:ascii="Arial" w:cs="Arial" w:hAnsi="Arial"/>
              </w:rPr>
              <w:t>Quadratic Formula</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54C469E5" w14:textId="77777777" w:rsidP="00C5204D" w:rsidRPr="001D61AF">
            <w:pPr>
              <w:spacing w:after="0" w:line="240" w:lineRule="auto"/>
              <w:rPr>
                <w:bCs/>
                <w:rFonts w:ascii="Arial" w:cs="Arial" w:hAnsi="Arial"/>
              </w:rPr>
            </w:pPr>
            <w:hyperlink w:history="1" r:id="rId19">
              <w:r w:rsidR="00C5204D" w:rsidRPr="001D61AF">
                <w:rPr>
                  <w:bCs/>
                  <w:rStyle w:val="Hyperlink"/>
                  <w:rFonts w:ascii="Arial" w:cs="Arial" w:hAnsi="Arial"/>
                </w:rPr>
                <w:t>https://drive.google.com/open?id=1eUMRyRoyb0F2X0GxKhEuxY8QccCZdlol</w:t>
              </w:r>
            </w:hyperlink>
          </w:p>
        </w:tc>
      </w:tr>
      <w:tr w14:paraId="1EAF2BBD"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660869A4"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6BC99EDA" w14:textId="77777777" w:rsidP="00C5204D" w:rsidRPr="001D61AF">
            <w:pPr>
              <w:spacing w:after="0" w:line="240" w:lineRule="auto"/>
              <w:rPr>
                <w:bCs/>
                <w:rFonts w:ascii="Arial" w:cs="Arial" w:hAnsi="Arial"/>
              </w:rPr>
            </w:pPr>
            <w:r w:rsidRPr="001D61AF">
              <w:rPr>
                <w:bCs/>
                <w:rFonts w:ascii="Arial" w:cs="Arial" w:hAnsi="Arial"/>
              </w:rPr>
              <w:t>Recurring decimals</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30E00F13" w14:textId="77777777" w:rsidP="00C5204D" w:rsidRPr="001D61AF">
            <w:pPr>
              <w:spacing w:after="0" w:line="240" w:lineRule="auto"/>
              <w:rPr>
                <w:bCs/>
                <w:rFonts w:ascii="Arial" w:cs="Arial" w:hAnsi="Arial"/>
              </w:rPr>
            </w:pPr>
            <w:hyperlink w:history="1" r:id="rId20">
              <w:r w:rsidR="00C5204D" w:rsidRPr="001D61AF">
                <w:rPr>
                  <w:bCs/>
                  <w:rStyle w:val="Hyperlink"/>
                  <w:rFonts w:ascii="Arial" w:cs="Arial" w:hAnsi="Arial"/>
                </w:rPr>
                <w:t>https://drive.google.com/open?id=181Lpn6Je4GIPufK_xlrHvrQoa_h-VRXg</w:t>
              </w:r>
            </w:hyperlink>
          </w:p>
        </w:tc>
      </w:tr>
      <w:tr w14:paraId="1E84DE56"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412DB159"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10F98C4F" w14:textId="77777777" w:rsidP="00C5204D" w:rsidRPr="001D61AF">
            <w:pPr>
              <w:spacing w:after="0" w:line="240" w:lineRule="auto"/>
              <w:rPr>
                <w:bCs/>
                <w:rFonts w:ascii="Arial" w:cs="Arial" w:hAnsi="Arial"/>
              </w:rPr>
            </w:pPr>
            <w:r w:rsidRPr="001D61AF">
              <w:rPr>
                <w:bCs/>
                <w:rFonts w:ascii="Arial" w:cs="Arial" w:hAnsi="Arial"/>
              </w:rPr>
              <w:t>Sine and Cosine Rule</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50887888" w14:textId="77777777" w:rsidP="00C5204D" w:rsidRPr="001D61AF">
            <w:pPr>
              <w:spacing w:after="0" w:line="240" w:lineRule="auto"/>
              <w:rPr>
                <w:bCs/>
                <w:rFonts w:ascii="Arial" w:cs="Arial" w:hAnsi="Arial"/>
              </w:rPr>
            </w:pPr>
            <w:hyperlink w:history="1" r:id="rId21">
              <w:r w:rsidR="00C5204D" w:rsidRPr="001D61AF">
                <w:rPr>
                  <w:bCs/>
                  <w:rStyle w:val="Hyperlink"/>
                  <w:rFonts w:ascii="Arial" w:cs="Arial" w:hAnsi="Arial"/>
                </w:rPr>
                <w:t>https://drive.google.com/open?id=1fYQ3KJ2eOZcO5zXvK2yh_RBiloDfCr_x</w:t>
              </w:r>
            </w:hyperlink>
          </w:p>
        </w:tc>
      </w:tr>
      <w:tr w14:paraId="401FA0BE"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6A52566B"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73CA2427" w14:textId="77777777" w:rsidP="00C5204D" w:rsidRPr="001D61AF">
            <w:pPr>
              <w:spacing w:after="0" w:line="240" w:lineRule="auto"/>
              <w:rPr>
                <w:bCs/>
                <w:rFonts w:ascii="Arial" w:cs="Arial" w:hAnsi="Arial"/>
              </w:rPr>
            </w:pPr>
            <w:r w:rsidRPr="001D61AF">
              <w:rPr>
                <w:bCs/>
                <w:rFonts w:ascii="Arial" w:cs="Arial" w:hAnsi="Arial"/>
              </w:rPr>
              <w:t>Spheres, Cones, Pyramids</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2CD9F1D7" w14:textId="77777777" w:rsidP="00C5204D" w:rsidRPr="001D61AF">
            <w:pPr>
              <w:spacing w:after="0" w:line="240" w:lineRule="auto"/>
              <w:rPr>
                <w:bCs/>
                <w:rFonts w:ascii="Arial" w:cs="Arial" w:hAnsi="Arial"/>
              </w:rPr>
            </w:pPr>
            <w:hyperlink w:history="1" r:id="rId22">
              <w:r w:rsidR="00C5204D" w:rsidRPr="001D61AF">
                <w:rPr>
                  <w:bCs/>
                  <w:rStyle w:val="Hyperlink"/>
                  <w:rFonts w:ascii="Arial" w:cs="Arial" w:hAnsi="Arial"/>
                </w:rPr>
                <w:t>https://drive.google.com/open?id=1QEabIIpWXBDNAIJmOy4YkEYuwvJ14vvR</w:t>
              </w:r>
            </w:hyperlink>
          </w:p>
        </w:tc>
      </w:tr>
      <w:tr w14:paraId="596CA11F"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1866787C"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2E28F042" w14:textId="77777777" w:rsidP="00C5204D" w:rsidRPr="001D61AF">
            <w:pPr>
              <w:spacing w:after="0" w:line="240" w:lineRule="auto"/>
              <w:rPr>
                <w:bCs/>
                <w:rFonts w:ascii="Arial" w:cs="Arial" w:hAnsi="Arial"/>
              </w:rPr>
            </w:pPr>
            <w:r w:rsidRPr="001D61AF">
              <w:rPr>
                <w:bCs/>
                <w:rFonts w:ascii="Arial" w:cs="Arial" w:hAnsi="Arial"/>
              </w:rPr>
              <w:t>Transformations of graphs</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7395EB31" w14:textId="77777777" w:rsidP="00C5204D" w:rsidRPr="001D61AF">
            <w:pPr>
              <w:spacing w:after="0" w:line="240" w:lineRule="auto"/>
              <w:rPr>
                <w:bCs/>
                <w:rFonts w:ascii="Arial" w:cs="Arial" w:hAnsi="Arial"/>
              </w:rPr>
            </w:pPr>
            <w:hyperlink w:history="1" r:id="rId23">
              <w:r w:rsidR="00C5204D" w:rsidRPr="001D61AF">
                <w:rPr>
                  <w:bCs/>
                  <w:rStyle w:val="Hyperlink"/>
                  <w:rFonts w:ascii="Arial" w:cs="Arial" w:hAnsi="Arial"/>
                </w:rPr>
                <w:t>https://drive.google.com/open?id=1jwKz609K9CE8lDphLPw80fkPjEfm5KgT</w:t>
              </w:r>
            </w:hyperlink>
          </w:p>
        </w:tc>
      </w:tr>
      <w:tr w14:paraId="4C2DC5F8"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376E18E0"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15BD1175" w14:textId="77777777" w:rsidP="00C5204D" w:rsidRPr="001D61AF">
            <w:pPr>
              <w:spacing w:after="0" w:line="240" w:lineRule="auto"/>
              <w:rPr>
                <w:bCs/>
                <w:rFonts w:ascii="Arial" w:cs="Arial" w:hAnsi="Arial"/>
              </w:rPr>
            </w:pPr>
            <w:r w:rsidRPr="001D61AF">
              <w:rPr>
                <w:bCs/>
                <w:rFonts w:ascii="Arial" w:cs="Arial" w:hAnsi="Arial"/>
              </w:rPr>
              <w:t>Velocity Time Graphs and Trapezium Rule</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1153854E" w14:textId="77777777" w:rsidP="00C5204D" w:rsidRPr="001D61AF">
            <w:pPr>
              <w:spacing w:after="0" w:line="240" w:lineRule="auto"/>
              <w:rPr>
                <w:bCs/>
                <w:rFonts w:ascii="Arial" w:cs="Arial" w:hAnsi="Arial"/>
              </w:rPr>
            </w:pPr>
            <w:hyperlink w:history="1" r:id="rId24">
              <w:r w:rsidR="00C5204D" w:rsidRPr="001D61AF">
                <w:rPr>
                  <w:bCs/>
                  <w:rStyle w:val="Hyperlink"/>
                  <w:rFonts w:ascii="Arial" w:cs="Arial" w:hAnsi="Arial"/>
                </w:rPr>
                <w:t>https://drive.google.com/open?id=1sfvm9kxheEpjGK4QrZJOIaidPnEV7yCO</w:t>
              </w:r>
            </w:hyperlink>
          </w:p>
        </w:tc>
      </w:tr>
      <w:tr w14:paraId="25454404"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1310A39F"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0061CD27" w14:textId="77777777" w:rsidP="00C5204D" w:rsidRPr="001D61AF">
            <w:pPr>
              <w:spacing w:after="0" w:line="240" w:lineRule="auto"/>
              <w:rPr>
                <w:bCs/>
                <w:rFonts w:ascii="Arial" w:cs="Arial" w:hAnsi="Arial"/>
              </w:rPr>
            </w:pPr>
            <w:r w:rsidRPr="001D61AF">
              <w:rPr>
                <w:bCs/>
                <w:rFonts w:ascii="Arial" w:cs="Arial" w:hAnsi="Arial"/>
              </w:rPr>
              <w:t>AER</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43080219" w14:textId="77777777" w:rsidP="00C5204D" w:rsidRPr="001D61AF">
            <w:pPr>
              <w:spacing w:after="0" w:line="240" w:lineRule="auto"/>
              <w:rPr>
                <w:bCs/>
                <w:rFonts w:ascii="Arial" w:cs="Arial" w:hAnsi="Arial"/>
              </w:rPr>
            </w:pPr>
            <w:hyperlink w:history="1" r:id="rId25">
              <w:r w:rsidR="00C5204D" w:rsidRPr="001D61AF">
                <w:rPr>
                  <w:bCs/>
                  <w:rStyle w:val="Hyperlink"/>
                  <w:rFonts w:ascii="Arial" w:cs="Arial" w:hAnsi="Arial"/>
                </w:rPr>
                <w:t>https://drive.google.com/open?id=1tWEyodA550GMvcHAGiff7NDBMlYc1-aT</w:t>
              </w:r>
            </w:hyperlink>
          </w:p>
        </w:tc>
      </w:tr>
      <w:tr w14:paraId="3804719D"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6D4F0187"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0AFA7B1A" w14:textId="77777777" w:rsidP="00C5204D" w:rsidRPr="001D61AF">
            <w:pPr>
              <w:spacing w:after="0" w:line="240" w:lineRule="auto"/>
              <w:rPr>
                <w:bCs/>
                <w:rFonts w:ascii="Arial" w:cs="Arial" w:hAnsi="Arial"/>
              </w:rPr>
            </w:pPr>
            <w:r w:rsidRPr="001D61AF">
              <w:rPr>
                <w:bCs/>
                <w:rFonts w:ascii="Arial" w:cs="Arial" w:hAnsi="Arial"/>
              </w:rPr>
              <w:t>Similar Area and Volume</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46514D04" w14:textId="77777777" w:rsidP="00C5204D" w:rsidRPr="001D61AF">
            <w:pPr>
              <w:spacing w:after="0" w:line="240" w:lineRule="auto"/>
              <w:rPr>
                <w:bCs/>
                <w:rFonts w:ascii="Arial" w:cs="Arial" w:hAnsi="Arial"/>
              </w:rPr>
            </w:pPr>
            <w:hyperlink w:history="1" r:id="rId26">
              <w:r w:rsidR="00C5204D" w:rsidRPr="001D61AF">
                <w:rPr>
                  <w:bCs/>
                  <w:rStyle w:val="Hyperlink"/>
                  <w:rFonts w:ascii="Arial" w:cs="Arial" w:hAnsi="Arial"/>
                </w:rPr>
                <w:t>https://drive.google.com/open?id=1X_LxIVufcFDwk1IrWWhwnav2XdhZTIF1</w:t>
              </w:r>
            </w:hyperlink>
          </w:p>
        </w:tc>
      </w:tr>
      <w:tr w14:paraId="30FEA034" w14:textId="77777777" w:rsidR="001D61AF" w:rsidRPr="00B011D9" w:rsidTr="001D61AF">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993" w:type="dxa"/>
          </w:tcPr>
          <w:p w:rsidR="00C5204D" w:rsidRDefault="00C5204D" w14:paraId="1D8761BD" w14:textId="77777777" w:rsidP="00C5204D" w:rsidRPr="00C5204D">
            <w:pPr>
              <w:spacing w:after="0" w:line="240" w:lineRule="auto"/>
              <w:rPr>
                <w:rFonts w:ascii="Arial" w:cs="Arial" w:hAnsi="Arial"/>
              </w:rPr>
            </w:pPr>
            <w:r w:rsidRPr="00C5204D">
              <w:rPr>
                <w:rFonts w:ascii="Arial" w:cs="Arial" w:hAnsi="Arial"/>
              </w:rPr>
              <w:t>A/A*</w:t>
            </w:r>
          </w:p>
        </w:tc>
        <w:tc>
          <w:tcPr>
            <w:tcBorders>
              <w:top w:val="single" w:sz="4" w:color="auto" w:space="0"/>
              <w:bottom w:val="single" w:sz="4" w:color="auto" w:space="0"/>
              <w:left w:val="single" w:sz="4" w:color="auto" w:space="0"/>
              <w:right w:val="single" w:sz="4" w:color="auto" w:space="0"/>
            </w:tcBorders>
            <w:vAlign w:val="center"/>
            <w:tcW w:w="2268" w:type="dxa"/>
          </w:tcPr>
          <w:p w:rsidR="00C5204D" w:rsidRDefault="00C5204D" w14:paraId="6DBD50FF" w14:textId="77777777" w:rsidP="00C5204D" w:rsidRPr="001D61AF">
            <w:pPr>
              <w:spacing w:after="0" w:line="240" w:lineRule="auto"/>
              <w:rPr>
                <w:bCs/>
                <w:rFonts w:ascii="Arial" w:cs="Arial" w:hAnsi="Arial"/>
              </w:rPr>
            </w:pPr>
            <w:r w:rsidRPr="001D61AF">
              <w:rPr>
                <w:bCs/>
                <w:rFonts w:ascii="Arial" w:cs="Arial" w:hAnsi="Arial"/>
              </w:rPr>
              <w:t>Surds</w:t>
            </w:r>
          </w:p>
        </w:tc>
        <w:tc>
          <w:tcPr>
            <w:tcBorders>
              <w:top w:val="single" w:sz="4" w:color="auto" w:space="0"/>
              <w:bottom w:val="single" w:sz="4" w:color="auto" w:space="0"/>
              <w:left w:val="single" w:sz="4" w:color="auto" w:space="0"/>
              <w:right w:val="single" w:sz="4" w:color="auto" w:space="0"/>
            </w:tcBorders>
            <w:vAlign w:val="center"/>
            <w:tcW w:w="6946" w:type="dxa"/>
          </w:tcPr>
          <w:p w:rsidR="00C5204D" w:rsidRDefault="00F57720" w14:paraId="12D92F77" w14:textId="77777777" w:rsidP="00C5204D" w:rsidRPr="001D61AF">
            <w:pPr>
              <w:spacing w:after="0" w:line="240" w:lineRule="auto"/>
              <w:rPr>
                <w:bCs/>
                <w:rFonts w:ascii="Arial" w:cs="Arial" w:hAnsi="Arial"/>
              </w:rPr>
            </w:pPr>
            <w:hyperlink w:history="1" r:id="rId27">
              <w:r w:rsidR="00C5204D" w:rsidRPr="001D61AF">
                <w:rPr>
                  <w:bCs/>
                  <w:rStyle w:val="Hyperlink"/>
                  <w:rFonts w:ascii="Arial" w:cs="Arial" w:hAnsi="Arial"/>
                </w:rPr>
                <w:t>https://drive.google.com/open?id=102bbivLznMoj1hiCz1b-OajwByh1cuq7</w:t>
              </w:r>
            </w:hyperlink>
          </w:p>
        </w:tc>
      </w:tr>
    </w:tbl>
    <w:p w:rsidR="008E5220" w:rsidRDefault="008E5220" w14:paraId="243FBAD7" w14:textId="6BA58772">
      <w:pPr>
        <w:rPr>
          <w:rFonts w:ascii="Arial" w:cs="Arial" w:hAnsi="Arial"/>
        </w:rPr>
      </w:pPr>
    </w:p>
    <w:p w:rsidR="006F2B73" w:rsidRDefault="00563CF6" w14:paraId="38EB4CD0" w14:textId="0E2416C9" w:rsidP="006F2B73" w:rsidRPr="00321047">
      <w:r>
        <w:rPr>
          <w:rFonts w:ascii="Arial" w:cs="Arial" w:hAnsi="Arial"/>
          <w:sz w:val="24"/>
          <w:szCs w:val="24"/>
        </w:rPr>
        <w:t>Make sure that you can complete the higher tier only content from GCSE past papers. Access the papers here via these links</w:t>
      </w:r>
      <w:r w:rsidR="006F2B73">
        <w:t xml:space="preserve">: </w:t>
      </w:r>
      <w:hyperlink w:history="1" r:id="rId28">
        <w:r w:rsidR="006F2B73" w:rsidRPr="006F2B73">
          <w:rPr>
            <w:rStyle w:val="Hyperlink"/>
            <w:rFonts w:ascii="Arial" w:cs="Arial" w:hAnsi="Arial"/>
            <w:sz w:val="24"/>
            <w:szCs w:val="24"/>
          </w:rPr>
          <w:t>Maths</w:t>
        </w:r>
      </w:hyperlink>
      <w:r w:rsidR="006F2B73" w:rsidRPr="006F2B73">
        <w:rPr>
          <w:rFonts w:ascii="Arial" w:cs="Arial" w:hAnsi="Arial"/>
          <w:sz w:val="24"/>
          <w:szCs w:val="24"/>
        </w:rPr>
        <w:t xml:space="preserve"> </w:t>
      </w:r>
      <w:hyperlink w:history="1" r:id="rId29">
        <w:r w:rsidR="006F2B73" w:rsidRPr="006F2B73">
          <w:rPr>
            <w:rStyle w:val="Hyperlink"/>
            <w:rFonts w:ascii="Arial" w:cs="Arial" w:hAnsi="Arial"/>
            <w:sz w:val="24"/>
            <w:szCs w:val="24"/>
          </w:rPr>
          <w:t>Numeracy</w:t>
        </w:r>
      </w:hyperlink>
      <w:r w:rsidR="00D873BF" w:rsidRPr="00D873BF">
        <w:rPr>
          <w:rStyle w:val="Hyperlink"/>
          <w:u w:val="none"/>
          <w:color w:val="auto"/>
          <w:rFonts w:ascii="Arial" w:cs="Arial" w:hAnsi="Arial"/>
          <w:sz w:val="24"/>
          <w:szCs w:val="24"/>
        </w:rPr>
        <w:t>;</w:t>
      </w:r>
      <w:r w:rsidR="00D53508">
        <w:rPr>
          <w:rStyle w:val="Hyperlink"/>
          <w:u w:val="none"/>
          <w:rFonts w:ascii="Arial" w:cs="Arial" w:hAnsi="Arial"/>
          <w:sz w:val="24"/>
          <w:szCs w:val="24"/>
        </w:rPr>
        <w:t xml:space="preserve"> </w:t>
      </w:r>
      <w:r w:rsidR="00D53508">
        <w:rPr>
          <w:rStyle w:val="Hyperlink"/>
          <w:u w:val="none"/>
          <w:color w:val="auto"/>
          <w:rFonts w:ascii="Arial" w:cs="Arial" w:hAnsi="Arial"/>
          <w:sz w:val="24"/>
          <w:szCs w:val="24"/>
        </w:rPr>
        <w:t xml:space="preserve">(you only need to focus on the second half of the papers) </w:t>
      </w:r>
      <w:r w:rsidR="00321047">
        <w:rPr>
          <w:rStyle w:val="Hyperlink"/>
          <w:u w:val="none"/>
          <w:color w:val="auto"/>
          <w:rFonts w:ascii="Arial" w:cs="Arial" w:hAnsi="Arial"/>
          <w:sz w:val="24"/>
          <w:szCs w:val="24"/>
        </w:rPr>
        <w:t xml:space="preserve">and use the following video tutorials to support you </w:t>
      </w:r>
      <w:r w:rsidR="00F27533">
        <w:rPr>
          <w:rStyle w:val="Hyperlink"/>
          <w:u w:val="none"/>
          <w:color w:val="auto"/>
          <w:rFonts w:ascii="Arial" w:cs="Arial" w:hAnsi="Arial"/>
          <w:sz w:val="24"/>
          <w:szCs w:val="24"/>
        </w:rPr>
        <w:t>with completing th</w:t>
      </w:r>
      <w:r w:rsidR="00D53508">
        <w:rPr>
          <w:rStyle w:val="Hyperlink"/>
          <w:u w:val="none"/>
          <w:color w:val="auto"/>
          <w:rFonts w:ascii="Arial" w:cs="Arial" w:hAnsi="Arial"/>
          <w:sz w:val="24"/>
          <w:szCs w:val="24"/>
        </w:rPr>
        <w:t>em.</w:t>
      </w:r>
    </w:p>
    <w:tbl>
      <w:tblPr>
        <w:tblW w:w="10207"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289" w:type="dxa"/>
        <w:tblLook w:val="4A0"/>
      </w:tblPr>
      <w:tblGrid>
        <w:gridCol w:w="851"/>
        <w:gridCol w:w="1418"/>
        <w:gridCol w:w="1134"/>
        <w:gridCol w:w="1984"/>
        <w:gridCol w:w="851"/>
        <w:gridCol w:w="3969"/>
      </w:tblGrid>
      <w:tr w14:paraId="68787DD0" w14:textId="77777777" w:rsidR="005334A6" w:rsidRPr="00620D5D" w:rsidTr="008C00B2">
        <w:trPr>
          <w:tblHeader/>
          <w:trHeight w:val="567"/>
        </w:trPr>
        <w:tc>
          <w:tcPr>
            <w:gridSpan w:val="6"/>
            <w:shd w:fill="A8D08D" w:color="auto" w:val="clear"/>
            <w:vAlign w:val="center"/>
            <w:tcW w:w="10207" w:type="dxa"/>
          </w:tcPr>
          <w:p w:rsidR="005334A6" w:rsidRDefault="005334A6" w14:paraId="6DF4EEC2" w14:textId="596A3550" w:rsidP="008C00B2" w:rsidRPr="00A00415">
            <w:pPr>
              <w:spacing w:after="0" w:line="240" w:lineRule="auto"/>
              <w:rPr>
                <w:b/>
                <w:rFonts w:ascii="Arial" w:cs="Arial" w:hAnsi="Arial"/>
              </w:rPr>
            </w:pPr>
            <w:r w:rsidRPr="00A00415">
              <w:rPr>
                <w:b/>
                <w:rFonts w:ascii="Arial" w:cs="Arial" w:hAnsi="Arial"/>
              </w:rPr>
              <w:t>Video tutorials for Higher Tier GCSE Past Papers</w:t>
            </w:r>
          </w:p>
        </w:tc>
      </w:tr>
      <w:tr w14:paraId="6BFE4A65" w14:textId="77777777" w:rsidR="00240EA0" w:rsidRPr="00620D5D" w:rsidTr="001D5BB1">
        <w:trPr>
          <w:tblHeader/>
          <w:trHeight w:val="432"/>
        </w:trPr>
        <w:tc>
          <w:tcPr>
            <w:shd w:fill="E2EFD9" w:color="auto" w:val="clear"/>
            <w:vAlign w:val="center"/>
            <w:tcW w:w="851" w:type="dxa"/>
          </w:tcPr>
          <w:p w:rsidR="00240EA0" w:rsidRDefault="00240EA0" w14:paraId="234326F3" w14:textId="05514A79" w:rsidP="00A00415" w:rsidRPr="00A00415">
            <w:pPr>
              <w:spacing w:after="0" w:line="240" w:lineRule="auto"/>
              <w:rPr>
                <w:b/>
                <w:rFonts w:ascii="Arial" w:cs="Arial" w:hAnsi="Arial"/>
              </w:rPr>
            </w:pPr>
            <w:r w:rsidRPr="00A00415">
              <w:rPr>
                <w:lang w:eastAsia="en-GB"/>
                <w:color w:val="000000"/>
                <w:rFonts w:ascii="Arial" w:cs="Arial" w:eastAsia="Times New Roman" w:hAnsi="Arial"/>
              </w:rPr>
              <w:t>Year</w:t>
            </w:r>
          </w:p>
        </w:tc>
        <w:tc>
          <w:tcPr>
            <w:shd w:fill="E2EFD9" w:color="auto" w:val="clear"/>
            <w:vAlign w:val="center"/>
            <w:tcW w:w="1418" w:type="dxa"/>
          </w:tcPr>
          <w:p w:rsidR="00240EA0" w:rsidRDefault="00240EA0" w14:paraId="6239F7F7" w14:textId="1AA2C572" w:rsidP="00A00415" w:rsidRPr="00A00415">
            <w:pPr>
              <w:spacing w:after="0" w:line="240" w:lineRule="auto"/>
              <w:rPr>
                <w:b/>
                <w:rFonts w:ascii="Arial" w:cs="Arial" w:hAnsi="Arial"/>
              </w:rPr>
            </w:pPr>
            <w:r w:rsidRPr="00A00415">
              <w:rPr>
                <w:lang w:eastAsia="en-GB"/>
                <w:color w:val="000000"/>
                <w:rFonts w:ascii="Arial" w:cs="Arial" w:eastAsia="Times New Roman" w:hAnsi="Arial"/>
              </w:rPr>
              <w:t>Month</w:t>
            </w:r>
          </w:p>
        </w:tc>
        <w:tc>
          <w:tcPr>
            <w:shd w:fill="E2EFD9" w:color="auto" w:val="clear"/>
            <w:vAlign w:val="center"/>
            <w:tcW w:w="1134" w:type="dxa"/>
          </w:tcPr>
          <w:p w:rsidR="00240EA0" w:rsidRDefault="00240EA0" w14:paraId="64EAA7B4" w14:textId="717D76CF" w:rsidP="00A00415" w:rsidRPr="00A00415">
            <w:pPr>
              <w:spacing w:after="0" w:line="240" w:lineRule="auto"/>
              <w:rPr>
                <w:b/>
                <w:rFonts w:ascii="Arial" w:cs="Arial" w:hAnsi="Arial"/>
              </w:rPr>
            </w:pPr>
            <w:r w:rsidRPr="00A00415">
              <w:rPr>
                <w:lang w:eastAsia="en-GB"/>
                <w:color w:val="000000"/>
                <w:rFonts w:ascii="Arial" w:cs="Arial" w:eastAsia="Times New Roman" w:hAnsi="Arial"/>
              </w:rPr>
              <w:t>Tier</w:t>
            </w:r>
          </w:p>
        </w:tc>
        <w:tc>
          <w:tcPr>
            <w:shd w:fill="E2EFD9" w:color="auto" w:val="clear"/>
            <w:vAlign w:val="center"/>
            <w:tcW w:w="1984" w:type="dxa"/>
          </w:tcPr>
          <w:p w:rsidR="00240EA0" w:rsidRDefault="00240EA0" w14:paraId="19309097" w14:textId="7543DF94" w:rsidP="00A00415" w:rsidRPr="00A00415">
            <w:pPr>
              <w:spacing w:after="0" w:line="240" w:lineRule="auto"/>
              <w:rPr>
                <w:b/>
                <w:rFonts w:ascii="Arial" w:cs="Arial" w:hAnsi="Arial"/>
              </w:rPr>
            </w:pPr>
            <w:r w:rsidRPr="00A00415">
              <w:rPr>
                <w:lang w:eastAsia="en-GB"/>
                <w:color w:val="000000"/>
                <w:rFonts w:ascii="Arial" w:cs="Arial" w:eastAsia="Times New Roman" w:hAnsi="Arial"/>
              </w:rPr>
              <w:t>Maths/Numeracy</w:t>
            </w:r>
          </w:p>
        </w:tc>
        <w:tc>
          <w:tcPr>
            <w:shd w:fill="E2EFD9" w:color="auto" w:val="clear"/>
            <w:vAlign w:val="center"/>
            <w:tcW w:w="851" w:type="dxa"/>
          </w:tcPr>
          <w:p w:rsidR="00240EA0" w:rsidRDefault="00240EA0" w14:paraId="7727AF6B" w14:textId="47E51EAF" w:rsidP="00A00415" w:rsidRPr="00A00415">
            <w:pPr>
              <w:spacing w:after="0" w:line="240" w:lineRule="auto"/>
              <w:rPr>
                <w:b/>
                <w:rFonts w:ascii="Arial" w:cs="Arial" w:hAnsi="Arial"/>
              </w:rPr>
            </w:pPr>
            <w:r w:rsidRPr="00A00415">
              <w:rPr>
                <w:lang w:eastAsia="en-GB"/>
                <w:color w:val="000000"/>
                <w:rFonts w:ascii="Arial" w:cs="Arial" w:eastAsia="Times New Roman" w:hAnsi="Arial"/>
              </w:rPr>
              <w:t>Unit</w:t>
            </w:r>
          </w:p>
        </w:tc>
        <w:tc>
          <w:tcPr>
            <w:shd w:fill="E2EFD9" w:color="auto" w:val="clear"/>
            <w:vAlign w:val="center"/>
            <w:tcW w:w="3969" w:type="dxa"/>
          </w:tcPr>
          <w:p w:rsidR="00240EA0" w:rsidRDefault="00240EA0" w14:paraId="590D3D87" w14:textId="3BD70B66" w:rsidP="00A00415" w:rsidRPr="00A00415">
            <w:pPr>
              <w:spacing w:after="0" w:line="240" w:lineRule="auto"/>
              <w:rPr>
                <w:b/>
                <w:rFonts w:ascii="Arial" w:cs="Arial" w:hAnsi="Arial"/>
              </w:rPr>
            </w:pPr>
            <w:r w:rsidRPr="00A00415">
              <w:rPr>
                <w:lang w:eastAsia="en-GB"/>
                <w:color w:val="000000"/>
                <w:rFonts w:ascii="Arial" w:cs="Arial" w:eastAsia="Times New Roman" w:hAnsi="Arial"/>
              </w:rPr>
              <w:t>Link:</w:t>
            </w:r>
          </w:p>
        </w:tc>
      </w:tr>
      <w:tr w14:paraId="343DAAB8"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1663EEF2" w14:textId="39AE006C" w:rsidP="00A00415" w:rsidRPr="00A00415">
            <w:pPr>
              <w:spacing w:after="0" w:line="240" w:lineRule="auto"/>
              <w:rPr>
                <w:b/>
                <w:rFonts w:ascii="Arial" w:cs="Arial"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12D27EDA" w14:textId="6352F2BE" w:rsidP="00A00415" w:rsidRPr="00A00415">
            <w:pPr>
              <w:spacing w:after="0" w:line="240" w:lineRule="auto"/>
              <w:rPr>
                <w:bCs/>
                <w:rFonts w:ascii="Arial" w:cs="Arial" w:hAnsi="Arial"/>
              </w:rPr>
            </w:pPr>
            <w:r w:rsidRPr="00A00415">
              <w:rPr>
                <w:lang w:eastAsia="en-GB"/>
                <w:color w:val="000000"/>
                <w:rFonts w:ascii="Arial" w:cs="Arial" w:eastAsia="Times New Roman" w:hAnsi="Arial"/>
              </w:rPr>
              <w:t>Spec</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305928DE" w14:textId="0037561E" w:rsidP="00A00415" w:rsidRPr="00A00415">
            <w:pPr>
              <w:spacing w:after="0" w:line="240" w:lineRule="auto"/>
              <w:rPr>
                <w:bCs/>
                <w:rFonts w:ascii="Arial" w:cs="Arial"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6781A4E9" w14:textId="65EF705F" w:rsidP="00A00415" w:rsidRPr="00A00415">
            <w:pPr>
              <w:spacing w:after="0" w:line="240" w:lineRule="auto"/>
              <w:rPr>
                <w:bCs/>
                <w:rFonts w:ascii="Arial" w:cs="Arial"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73A07DCC" w14:textId="2DB6E48D" w:rsidP="00A00415" w:rsidRPr="00A00415">
            <w:pPr>
              <w:spacing w:after="0" w:line="240" w:lineRule="auto"/>
              <w:rPr>
                <w:bCs/>
                <w:rFonts w:ascii="Arial" w:cs="Arial"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528E32BF" w14:textId="5C6AB6A2" w:rsidP="00A00415" w:rsidRPr="00A00415">
            <w:pPr>
              <w:spacing w:after="0" w:line="240" w:lineRule="auto"/>
              <w:rPr>
                <w:bCs/>
                <w:rFonts w:ascii="Arial" w:cs="Arial" w:hAnsi="Arial"/>
              </w:rPr>
            </w:pPr>
            <w:hyperlink w:history="1" r:id="rId30">
              <w:r w:rsidR="00A00415" w:rsidRPr="00A00415">
                <w:rPr>
                  <w:lang w:eastAsia="en-GB"/>
                  <w:u w:val="single"/>
                  <w:color w:val="0563C1"/>
                  <w:rFonts w:ascii="Arial" w:cs="Arial" w:eastAsia="Times New Roman" w:hAnsi="Arial"/>
                </w:rPr>
                <w:t>https://youtu.b</w:t>
              </w:r>
              <w:r w:rsidR="00A00415" w:rsidRPr="00A00415">
                <w:rPr>
                  <w:lang w:eastAsia="en-GB"/>
                  <w:u w:val="single"/>
                  <w:color w:val="0563C1"/>
                  <w:rFonts w:ascii="Arial" w:cs="Arial" w:eastAsia="Times New Roman" w:hAnsi="Arial"/>
                </w:rPr>
                <w:t>e</w:t>
              </w:r>
              <w:r w:rsidR="00A00415" w:rsidRPr="00A00415">
                <w:rPr>
                  <w:lang w:eastAsia="en-GB"/>
                  <w:u w:val="single"/>
                  <w:color w:val="0563C1"/>
                  <w:rFonts w:ascii="Arial" w:cs="Arial" w:eastAsia="Times New Roman" w:hAnsi="Arial"/>
                </w:rPr>
                <w:t>/9s2i_6_LiVo</w:t>
              </w:r>
            </w:hyperlink>
          </w:p>
        </w:tc>
      </w:tr>
      <w:tr w14:paraId="4029A0AE"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66A2E4DC" w14:textId="1806149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1232BB45" w14:textId="3C51D055"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Spec</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3F46F665" w14:textId="29B22C0A"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2067609A" w14:textId="33504956"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38F1BA9A" w14:textId="2A1A2995"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2C908ACD" w14:textId="48B9FB97" w:rsidP="00A00415" w:rsidRPr="00A00415">
            <w:pPr>
              <w:spacing w:after="0" w:line="240" w:lineRule="auto"/>
              <w:rPr>
                <w:rFonts w:ascii="Arial" w:cs="Arial" w:hAnsi="Arial"/>
              </w:rPr>
            </w:pPr>
            <w:hyperlink w:history="1" r:id="rId31">
              <w:r w:rsidR="00A00415" w:rsidRPr="00A00415">
                <w:rPr>
                  <w:lang w:eastAsia="en-GB"/>
                  <w:u w:val="single"/>
                  <w:color w:val="0563C1"/>
                  <w:rFonts w:ascii="Arial" w:cs="Arial" w:eastAsia="Times New Roman" w:hAnsi="Arial"/>
                </w:rPr>
                <w:t>https://youtu.be/ePvu9oQru2Q</w:t>
              </w:r>
            </w:hyperlink>
          </w:p>
        </w:tc>
      </w:tr>
      <w:tr w14:paraId="564457A9"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75F383D0" w14:textId="16E3CD55"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1A14C16B" w14:textId="3C48EEAD"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Spec</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294CED48" w14:textId="54F9308C"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07379A9B" w14:textId="76C8528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7B32EFAA" w14:textId="7E1420C5"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6C215846" w14:textId="653A2A43" w:rsidP="00A00415" w:rsidRPr="00A00415">
            <w:pPr>
              <w:spacing w:after="0" w:line="240" w:lineRule="auto"/>
              <w:rPr>
                <w:rFonts w:ascii="Arial" w:cs="Arial" w:hAnsi="Arial"/>
              </w:rPr>
            </w:pPr>
            <w:hyperlink w:history="1" r:id="rId32">
              <w:r w:rsidR="00A00415" w:rsidRPr="00A00415">
                <w:rPr>
                  <w:lang w:eastAsia="en-GB"/>
                  <w:u w:val="single"/>
                  <w:color w:val="0563C1"/>
                  <w:rFonts w:ascii="Arial" w:cs="Arial" w:eastAsia="Times New Roman" w:hAnsi="Arial"/>
                </w:rPr>
                <w:t>https://youtu.be/CaxdYTHmm8E</w:t>
              </w:r>
            </w:hyperlink>
          </w:p>
        </w:tc>
      </w:tr>
      <w:tr w14:paraId="6488A5AD"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1B9E5942" w14:textId="6948D402"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24D305DB" w14:textId="29FA3BBA"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Spec</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4E9463F8" w14:textId="7FD210BA"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2DCC10E3" w14:textId="38D8BEA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08B0AE9B" w14:textId="6E181703"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7D27377D" w14:textId="2D37CD52" w:rsidP="00A00415" w:rsidRPr="00A00415">
            <w:pPr>
              <w:spacing w:after="0" w:line="240" w:lineRule="auto"/>
              <w:rPr>
                <w:rFonts w:ascii="Arial" w:cs="Arial" w:hAnsi="Arial"/>
              </w:rPr>
            </w:pPr>
            <w:hyperlink w:history="1" r:id="rId33">
              <w:r w:rsidR="00A00415" w:rsidRPr="00A00415">
                <w:rPr>
                  <w:lang w:eastAsia="en-GB"/>
                  <w:u w:val="single"/>
                  <w:color w:val="0563C1"/>
                  <w:rFonts w:ascii="Arial" w:cs="Arial" w:eastAsia="Times New Roman" w:hAnsi="Arial"/>
                </w:rPr>
                <w:t>https://youtu.be/sk9Fglsd8EI</w:t>
              </w:r>
            </w:hyperlink>
          </w:p>
        </w:tc>
      </w:tr>
      <w:tr w14:paraId="21C89540"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170AF6DF" w14:textId="27127757"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2016</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1AAD7812" w14:textId="0A791C33"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November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0BE400B7" w14:textId="633B90F7"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44FC2C78" w14:textId="7F3535A9"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1942D615" w14:textId="37587DB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341B98FB" w14:textId="58DCCAD9" w:rsidP="00A00415" w:rsidRPr="00A00415">
            <w:pPr>
              <w:spacing w:after="0" w:line="240" w:lineRule="auto"/>
              <w:rPr>
                <w:rFonts w:ascii="Arial" w:cs="Arial" w:hAnsi="Arial"/>
              </w:rPr>
            </w:pPr>
            <w:hyperlink w:history="1" r:id="rId34">
              <w:r w:rsidR="00A00415" w:rsidRPr="00A00415">
                <w:rPr>
                  <w:lang w:eastAsia="en-GB"/>
                  <w:u w:val="single"/>
                  <w:color w:val="0563C1"/>
                  <w:rFonts w:ascii="Arial" w:cs="Arial" w:eastAsia="Times New Roman" w:hAnsi="Arial"/>
                </w:rPr>
                <w:t>https://youtu.be/RzTlYB0bX5A</w:t>
              </w:r>
            </w:hyperlink>
          </w:p>
        </w:tc>
      </w:tr>
      <w:tr w14:paraId="7D49D56E"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39C3E228" w14:textId="148DD260"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2016</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2AC7E9FB" w14:textId="1FCC78A1"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November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526806AB" w14:textId="023C847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7BD4A8B5" w14:textId="66B2AA1C"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285918BF" w14:textId="6F34EF0E"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7D172DED" w14:textId="5CC3D8BB" w:rsidP="00A00415" w:rsidRPr="00A00415">
            <w:pPr>
              <w:spacing w:after="0" w:line="240" w:lineRule="auto"/>
              <w:rPr>
                <w:rFonts w:ascii="Arial" w:cs="Arial" w:hAnsi="Arial"/>
              </w:rPr>
            </w:pPr>
            <w:hyperlink w:history="1" r:id="rId35">
              <w:r w:rsidR="00A00415" w:rsidRPr="00A00415">
                <w:rPr>
                  <w:lang w:eastAsia="en-GB"/>
                  <w:u w:val="single"/>
                  <w:color w:val="0563C1"/>
                  <w:rFonts w:ascii="Arial" w:cs="Arial" w:eastAsia="Times New Roman" w:hAnsi="Arial"/>
                </w:rPr>
                <w:t>https://youtu.be/ju2vD_vdsmU</w:t>
              </w:r>
            </w:hyperlink>
          </w:p>
        </w:tc>
      </w:tr>
      <w:tr w14:paraId="3CF55E69"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5A1B98DB" w14:textId="2C33ACB3"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6FC3DF93" w14:textId="55751E9A"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4864F852" w14:textId="0923D00B"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64974D9C" w14:textId="3DF0DE2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1B894220" w14:textId="5C878C2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7BBA810A" w14:textId="5718BC63" w:rsidP="00A00415" w:rsidRPr="00A00415">
            <w:pPr>
              <w:spacing w:after="0" w:line="240" w:lineRule="auto"/>
              <w:rPr>
                <w:rFonts w:ascii="Arial" w:cs="Arial" w:hAnsi="Arial"/>
              </w:rPr>
            </w:pPr>
            <w:hyperlink w:history="1" r:id="rId36">
              <w:r w:rsidR="00A00415" w:rsidRPr="00A00415">
                <w:rPr>
                  <w:lang w:eastAsia="en-GB"/>
                  <w:u w:val="single"/>
                  <w:color w:val="0563C1"/>
                  <w:rFonts w:ascii="Arial" w:cs="Arial" w:eastAsia="Times New Roman" w:hAnsi="Arial"/>
                </w:rPr>
                <w:t>https://youtu.be/ry59chmwqh4</w:t>
              </w:r>
            </w:hyperlink>
          </w:p>
        </w:tc>
      </w:tr>
      <w:tr w14:paraId="3B40796B"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67F9E12C" w14:textId="337EDCCE"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78403FE7" w14:textId="24E9A9F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53E088D6" w14:textId="332B6957"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67EE66C3" w14:textId="2374EFF2"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3FE92BB2" w14:textId="5825D960"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6F3E11DF" w14:textId="3F111623" w:rsidP="00A00415" w:rsidRPr="00A00415">
            <w:pPr>
              <w:spacing w:after="0" w:line="240" w:lineRule="auto"/>
              <w:rPr>
                <w:rFonts w:ascii="Arial" w:cs="Arial" w:hAnsi="Arial"/>
              </w:rPr>
            </w:pPr>
            <w:hyperlink w:history="1" r:id="rId37">
              <w:r w:rsidR="00A00415" w:rsidRPr="00A00415">
                <w:rPr>
                  <w:lang w:eastAsia="en-GB"/>
                  <w:u w:val="single"/>
                  <w:color w:val="0563C1"/>
                  <w:rFonts w:ascii="Arial" w:cs="Arial" w:eastAsia="Times New Roman" w:hAnsi="Arial"/>
                </w:rPr>
                <w:t>https://youtu.be/Jnn0F65dsD4</w:t>
              </w:r>
            </w:hyperlink>
          </w:p>
        </w:tc>
      </w:tr>
      <w:tr w14:paraId="1124E310"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41EAF4E1" w14:textId="4F279E00"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6DC14695" w14:textId="3DE540E3"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2ABDC315" w14:textId="1EF72AF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4CF1C755" w14:textId="0B38322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7278E563" w14:textId="05E8D5A4"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2304FB2E" w14:textId="5058B564" w:rsidP="00A00415" w:rsidRPr="00A00415">
            <w:pPr>
              <w:spacing w:after="0" w:line="240" w:lineRule="auto"/>
              <w:rPr>
                <w:rFonts w:ascii="Arial" w:cs="Arial" w:hAnsi="Arial"/>
              </w:rPr>
            </w:pPr>
            <w:hyperlink w:history="1" r:id="rId38">
              <w:r w:rsidR="00A00415" w:rsidRPr="00A00415">
                <w:rPr>
                  <w:lang w:eastAsia="en-GB"/>
                  <w:u w:val="single"/>
                  <w:color w:val="0563C1"/>
                  <w:rFonts w:ascii="Arial" w:cs="Arial" w:eastAsia="Times New Roman" w:hAnsi="Arial"/>
                </w:rPr>
                <w:t>https://youtu.be/WYr7Veobfgw</w:t>
              </w:r>
            </w:hyperlink>
          </w:p>
        </w:tc>
      </w:tr>
      <w:tr w14:paraId="4029EC48"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49995C3C" w14:textId="235A6CF6"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1B745027" w14:textId="5F12D4E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5833A04A" w14:textId="707FBE2C"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4F991298" w14:textId="6FAF86A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3E6B37A5" w14:textId="3BCDD1CB"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32429A65" w14:textId="61F62ED6" w:rsidP="00A00415" w:rsidRPr="00A00415">
            <w:pPr>
              <w:spacing w:after="0" w:line="240" w:lineRule="auto"/>
              <w:rPr>
                <w:rFonts w:ascii="Arial" w:cs="Arial" w:hAnsi="Arial"/>
              </w:rPr>
            </w:pPr>
            <w:hyperlink w:history="1" r:id="rId39">
              <w:r w:rsidR="00A00415" w:rsidRPr="00A00415">
                <w:rPr>
                  <w:lang w:eastAsia="en-GB"/>
                  <w:u w:val="single"/>
                  <w:color w:val="0563C1"/>
                  <w:rFonts w:ascii="Arial" w:cs="Arial" w:eastAsia="Times New Roman" w:hAnsi="Arial"/>
                </w:rPr>
                <w:t>https://youtu.be/ODrIjJ0iaOs</w:t>
              </w:r>
            </w:hyperlink>
          </w:p>
        </w:tc>
      </w:tr>
      <w:tr w14:paraId="7AB46BDE"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04AED78F" w14:textId="769B0C2C"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429042DE" w14:textId="352EDCC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November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33622826" w14:textId="61D9CF8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57AB0A0D" w14:textId="7BFB888B"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57AD832A" w14:textId="7BB22B29"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368DD86C" w14:textId="7D2ECF08" w:rsidP="00A00415" w:rsidRPr="00A00415">
            <w:pPr>
              <w:spacing w:after="0" w:line="240" w:lineRule="auto"/>
              <w:rPr>
                <w:rFonts w:ascii="Arial" w:cs="Arial" w:hAnsi="Arial"/>
              </w:rPr>
            </w:pPr>
            <w:hyperlink w:history="1" r:id="rId40">
              <w:r w:rsidR="00A00415" w:rsidRPr="00A00415">
                <w:rPr>
                  <w:lang w:eastAsia="en-GB"/>
                  <w:u w:val="single"/>
                  <w:color w:val="0563C1"/>
                  <w:rFonts w:ascii="Arial" w:cs="Arial" w:eastAsia="Times New Roman" w:hAnsi="Arial"/>
                </w:rPr>
                <w:t>https://youtu.be/C-amRkh8d_g</w:t>
              </w:r>
            </w:hyperlink>
          </w:p>
        </w:tc>
      </w:tr>
      <w:tr w14:paraId="4C0EC7CB"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1B7C062F" w14:textId="6E13A07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0005FBEA" w14:textId="020000C0"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November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009DF463" w14:textId="5529819E"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46B52C2B" w14:textId="345E6943"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2F6C4994" w14:textId="24F8F82C"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684F7A2C" w14:textId="7E5578BC" w:rsidP="00A00415" w:rsidRPr="00A00415">
            <w:pPr>
              <w:spacing w:after="0" w:line="240" w:lineRule="auto"/>
              <w:rPr>
                <w:rFonts w:ascii="Arial" w:cs="Arial" w:hAnsi="Arial"/>
              </w:rPr>
            </w:pPr>
            <w:hyperlink w:history="1" r:id="rId41">
              <w:r w:rsidR="00A00415" w:rsidRPr="00A00415">
                <w:rPr>
                  <w:lang w:eastAsia="en-GB"/>
                  <w:u w:val="single"/>
                  <w:color w:val="0563C1"/>
                  <w:rFonts w:ascii="Arial" w:cs="Arial" w:eastAsia="Times New Roman" w:hAnsi="Arial"/>
                </w:rPr>
                <w:t>https://youtu.be/yNXATZSkXn4</w:t>
              </w:r>
            </w:hyperlink>
          </w:p>
        </w:tc>
      </w:tr>
      <w:tr w14:paraId="3C04DEEE"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07D31C23" w14:textId="21E92D00"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48EB3066" w14:textId="09702FF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November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01AC900D" w14:textId="2FEDF8B1"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541EF1C7" w14:textId="576A7AD6"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422E3BD5" w14:textId="2AF74A19"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02BA3160" w14:textId="6BE25933" w:rsidP="00A00415" w:rsidRPr="00A00415">
            <w:pPr>
              <w:spacing w:after="0" w:line="240" w:lineRule="auto"/>
              <w:rPr>
                <w:rFonts w:ascii="Arial" w:cs="Arial" w:hAnsi="Arial"/>
              </w:rPr>
            </w:pPr>
            <w:hyperlink w:history="1" r:id="rId42">
              <w:r w:rsidR="00A00415" w:rsidRPr="00A00415">
                <w:rPr>
                  <w:lang w:eastAsia="en-GB"/>
                  <w:u w:val="single"/>
                  <w:color w:val="0563C1"/>
                  <w:rFonts w:ascii="Arial" w:cs="Arial" w:eastAsia="Times New Roman" w:hAnsi="Arial"/>
                </w:rPr>
                <w:t>https://youtu.be/fi8ytszU428</w:t>
              </w:r>
            </w:hyperlink>
          </w:p>
        </w:tc>
      </w:tr>
      <w:tr w14:paraId="19849AA7"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562B8942" w14:textId="0F2DBDC1"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2018</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5F3D9206" w14:textId="68D55AB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November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5817E358" w14:textId="5C063B3B"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277987C7" w14:textId="761B1FF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7C5AAAD7" w14:textId="09A66F9F"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3D58FA3C" w14:textId="5114EA6C" w:rsidP="00A00415" w:rsidRPr="00A00415">
            <w:pPr>
              <w:spacing w:after="0" w:line="240" w:lineRule="auto"/>
              <w:rPr>
                <w:rFonts w:ascii="Arial" w:cs="Arial" w:hAnsi="Arial"/>
              </w:rPr>
            </w:pPr>
            <w:hyperlink w:history="1" r:id="rId43">
              <w:r w:rsidR="00A00415" w:rsidRPr="00A00415">
                <w:rPr>
                  <w:lang w:eastAsia="en-GB"/>
                  <w:u w:val="single"/>
                  <w:color w:val="0563C1"/>
                  <w:rFonts w:ascii="Arial" w:cs="Arial" w:eastAsia="Times New Roman" w:hAnsi="Arial"/>
                </w:rPr>
                <w:t>https://youtu.be/NqJ4oULIvcw</w:t>
              </w:r>
            </w:hyperlink>
          </w:p>
        </w:tc>
      </w:tr>
      <w:tr w14:paraId="5DB789F8"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28BE8E8B" w14:textId="6534D4B2"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316F34E7" w14:textId="36D09631"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124D438F" w14:textId="7B1EB45B"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39257CEC" w14:textId="63FA101A"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6E363782" w14:textId="0B4897D4"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30FC64E6" w14:textId="7AF56672" w:rsidP="00A00415" w:rsidRPr="00A00415">
            <w:pPr>
              <w:spacing w:after="0" w:line="240" w:lineRule="auto"/>
              <w:rPr>
                <w:rFonts w:ascii="Arial" w:cs="Arial" w:hAnsi="Arial"/>
              </w:rPr>
            </w:pPr>
            <w:hyperlink w:history="1" r:id="rId44">
              <w:r w:rsidR="00A00415" w:rsidRPr="00A00415">
                <w:rPr>
                  <w:lang w:eastAsia="en-GB"/>
                  <w:u w:val="single"/>
                  <w:color w:val="0563C1"/>
                  <w:rFonts w:ascii="Arial" w:cs="Arial" w:eastAsia="Times New Roman" w:hAnsi="Arial"/>
                </w:rPr>
                <w:t>https://youtu.be/VZHcv7rpjrQ</w:t>
              </w:r>
            </w:hyperlink>
          </w:p>
        </w:tc>
      </w:tr>
      <w:tr w14:paraId="4806F658"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08B81132" w14:textId="4E257A04"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187871D3" w14:textId="0EC6C273"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5FB36A24" w14:textId="7A1E64D4"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00FBD3A7" w14:textId="7B0F1BE9"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Mathematics</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57F368B6" w14:textId="0DAEC670"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3004ED0E" w14:textId="04FF75DB" w:rsidP="00A00415" w:rsidRPr="00A00415">
            <w:pPr>
              <w:spacing w:after="0" w:line="240" w:lineRule="auto"/>
              <w:rPr>
                <w:rFonts w:ascii="Arial" w:cs="Arial" w:hAnsi="Arial"/>
              </w:rPr>
            </w:pPr>
            <w:hyperlink w:history="1" r:id="rId45">
              <w:r w:rsidR="00A00415" w:rsidRPr="00A00415">
                <w:rPr>
                  <w:lang w:eastAsia="en-GB"/>
                  <w:u w:val="single"/>
                  <w:color w:val="0563C1"/>
                  <w:rFonts w:ascii="Arial" w:cs="Arial" w:eastAsia="Times New Roman" w:hAnsi="Arial"/>
                </w:rPr>
                <w:t>https://youtu.be/uAaZaPVgo1E</w:t>
              </w:r>
            </w:hyperlink>
          </w:p>
        </w:tc>
      </w:tr>
      <w:tr w14:paraId="2BC15348"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0F7AA2C0" w14:textId="32A4B0C6"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6EC25CF7" w14:textId="731E5792"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317558EE" w14:textId="6E126C5B"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7DE17D32" w14:textId="53D3C3B0"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4E8CE618" w14:textId="7E070EAD"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1</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0E63F52C" w14:textId="6FCAF795" w:rsidP="00A00415" w:rsidRPr="00A00415">
            <w:pPr>
              <w:spacing w:after="0" w:line="240" w:lineRule="auto"/>
              <w:rPr>
                <w:rFonts w:ascii="Arial" w:cs="Arial" w:hAnsi="Arial"/>
              </w:rPr>
            </w:pPr>
            <w:hyperlink w:history="1" r:id="rId46">
              <w:r w:rsidR="00A00415" w:rsidRPr="00A00415">
                <w:rPr>
                  <w:lang w:eastAsia="en-GB"/>
                  <w:u w:val="single"/>
                  <w:color w:val="0563C1"/>
                  <w:rFonts w:ascii="Arial" w:cs="Arial" w:eastAsia="Times New Roman" w:hAnsi="Arial"/>
                </w:rPr>
                <w:t>https://youtu.be/Pb3kfKso31s</w:t>
              </w:r>
            </w:hyperlink>
          </w:p>
        </w:tc>
      </w:tr>
      <w:tr w14:paraId="664B3AD4" w14:textId="77777777" w:rsidR="00A00415" w:rsidRPr="00B011D9" w:rsidTr="001D5BB1">
        <w:trPr>
          <w:trHeight w:val="51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2939DA74" w14:textId="6F1CD4D1"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2017</w:t>
            </w:r>
          </w:p>
        </w:tc>
        <w:tc>
          <w:tcPr>
            <w:tcBorders>
              <w:top w:val="single" w:sz="4" w:color="auto" w:space="0"/>
              <w:bottom w:val="single" w:sz="4" w:color="auto" w:space="0"/>
              <w:left w:val="single" w:sz="4" w:color="auto" w:space="0"/>
              <w:right w:val="single" w:sz="4" w:color="auto" w:space="0"/>
            </w:tcBorders>
            <w:vAlign w:val="center"/>
            <w:tcW w:w="1418" w:type="dxa"/>
          </w:tcPr>
          <w:p w:rsidR="00A00415" w:rsidRDefault="00A00415" w14:paraId="2B7E6A89" w14:textId="401D5528"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Summer</w:t>
            </w:r>
          </w:p>
        </w:tc>
        <w:tc>
          <w:tcPr>
            <w:tcBorders>
              <w:top w:val="single" w:sz="4" w:color="auto" w:space="0"/>
              <w:bottom w:val="single" w:sz="4" w:color="auto" w:space="0"/>
              <w:left w:val="single" w:sz="4" w:color="auto" w:space="0"/>
              <w:right w:val="single" w:sz="4" w:color="auto" w:space="0"/>
            </w:tcBorders>
            <w:vAlign w:val="center"/>
            <w:tcW w:w="1134" w:type="dxa"/>
          </w:tcPr>
          <w:p w:rsidR="00A00415" w:rsidRDefault="00A00415" w14:paraId="2BC9E4CF" w14:textId="4058A37E"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Higher</w:t>
            </w:r>
          </w:p>
        </w:tc>
        <w:tc>
          <w:tcPr>
            <w:tcBorders>
              <w:top w:val="single" w:sz="4" w:color="auto" w:space="0"/>
              <w:bottom w:val="single" w:sz="4" w:color="auto" w:space="0"/>
              <w:left w:val="single" w:sz="4" w:color="auto" w:space="0"/>
              <w:right w:val="single" w:sz="4" w:color="auto" w:space="0"/>
            </w:tcBorders>
            <w:vAlign w:val="center"/>
            <w:tcW w:w="1984" w:type="dxa"/>
          </w:tcPr>
          <w:p w:rsidR="00A00415" w:rsidRDefault="00A00415" w14:paraId="7B5BA745" w14:textId="2384E8F3"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Numeracy</w:t>
            </w:r>
          </w:p>
        </w:tc>
        <w:tc>
          <w:tcPr>
            <w:tcBorders>
              <w:top w:val="single" w:sz="4" w:color="auto" w:space="0"/>
              <w:bottom w:val="single" w:sz="4" w:color="auto" w:space="0"/>
              <w:left w:val="single" w:sz="4" w:color="auto" w:space="0"/>
              <w:right w:val="single" w:sz="4" w:color="auto" w:space="0"/>
            </w:tcBorders>
            <w:vAlign w:val="center"/>
            <w:tcW w:w="851" w:type="dxa"/>
          </w:tcPr>
          <w:p w:rsidR="00A00415" w:rsidRDefault="00A00415" w14:paraId="062D0C9D" w14:textId="3CE97364" w:rsidP="00A00415" w:rsidRPr="00A00415">
            <w:pPr>
              <w:spacing w:after="0" w:line="240" w:lineRule="auto"/>
              <w:rPr>
                <w:lang w:eastAsia="en-GB"/>
                <w:color w:val="000000"/>
                <w:rFonts w:ascii="Arial" w:cs="Arial" w:eastAsia="Times New Roman" w:hAnsi="Arial"/>
              </w:rPr>
            </w:pPr>
            <w:r w:rsidRPr="00A00415">
              <w:rPr>
                <w:lang w:eastAsia="en-GB"/>
                <w:color w:val="000000"/>
                <w:rFonts w:ascii="Arial" w:cs="Arial" w:eastAsia="Times New Roman" w:hAnsi="Arial"/>
              </w:rPr>
              <w:t>2</w:t>
            </w:r>
          </w:p>
        </w:tc>
        <w:tc>
          <w:tcPr>
            <w:tcBorders>
              <w:top w:val="single" w:sz="4" w:color="auto" w:space="0"/>
              <w:bottom w:val="single" w:sz="4" w:color="auto" w:space="0"/>
              <w:left w:val="single" w:sz="4" w:color="auto" w:space="0"/>
              <w:right w:val="single" w:sz="4" w:color="auto" w:space="0"/>
            </w:tcBorders>
            <w:vAlign w:val="center"/>
            <w:tcW w:w="3969" w:type="dxa"/>
          </w:tcPr>
          <w:p w:rsidR="00A00415" w:rsidRDefault="00F57720" w14:paraId="094990F8" w14:textId="62FC973F" w:rsidP="00A00415" w:rsidRPr="00A00415">
            <w:pPr>
              <w:spacing w:after="0" w:line="240" w:lineRule="auto"/>
              <w:rPr>
                <w:rFonts w:ascii="Arial" w:cs="Arial" w:hAnsi="Arial"/>
              </w:rPr>
            </w:pPr>
            <w:hyperlink w:history="1" r:id="rId47">
              <w:r w:rsidR="00A00415" w:rsidRPr="00A00415">
                <w:rPr>
                  <w:lang w:eastAsia="en-GB"/>
                  <w:u w:val="single"/>
                  <w:color w:val="0563C1"/>
                  <w:rFonts w:ascii="Arial" w:cs="Arial" w:eastAsia="Times New Roman" w:hAnsi="Arial"/>
                </w:rPr>
                <w:t>https://youtu.be/9tY7-GX5HR0</w:t>
              </w:r>
            </w:hyperlink>
          </w:p>
        </w:tc>
      </w:tr>
    </w:tbl>
    <w:p w:rsidR="005334A6" w:rsidRDefault="005334A6" w14:paraId="27B1E041" w14:textId="3C3CE20E" w:rsidP="006F2B73"/>
    <w:p w:rsidR="0049667E" w:rsidRDefault="0049667E" w14:paraId="13B3B67F" w14:textId="706CDF4E" w:rsidP="006F2B73"/>
    <w:p w:rsidR="00CF387C" w:rsidRDefault="00CF387C" w14:paraId="47AEEAB3" w14:textId="77777777" w:rsidP="00CF387C"/>
    <w:p w:rsidR="00CF387C" w:rsidRDefault="00180D70" w14:paraId="1A0C6721" w14:textId="01F058F5" w:rsidP="006D6775" w:rsidRPr="00CF387C">
      <w:pPr>
        <w:rPr>
          <w:rFonts w:ascii="Arial" w:cs="Arial" w:hAnsi="Arial"/>
          <w:sz w:val="40"/>
          <w:szCs w:val="40"/>
        </w:rPr>
      </w:pPr>
      <w:r>
        <w:rPr>
          <w:rFonts w:ascii="Arial" w:cs="Arial" w:hAnsi="Arial"/>
          <w:sz w:val="40"/>
          <w:szCs w:val="40"/>
        </w:rPr>
        <w:t>Bridging GCSE to A level Maths – The ‘Jump'</w:t>
        <w:lastRenderedPageBreak/>
      </w:r>
    </w:p>
    <w:p w:rsidR="006D6775" w:rsidRDefault="00D763E7" w14:paraId="31F13FC2" w14:textId="2F278454" w:rsidP="006D6775" w:rsidRPr="006D6775">
      <w:pPr>
        <w:rPr>
          <w:rFonts w:ascii="Arial" w:cs="Arial" w:hAnsi="Arial"/>
          <w:sz w:val="24"/>
          <w:szCs w:val="24"/>
        </w:rPr>
      </w:pPr>
      <w:r>
        <w:rPr>
          <w:rFonts w:ascii="Arial" w:cs="Arial" w:hAnsi="Arial"/>
          <w:sz w:val="24"/>
          <w:szCs w:val="24"/>
        </w:rPr>
        <w:t xml:space="preserve">Once you </w:t>
      </w:r>
      <w:r w:rsidR="0038063D">
        <w:rPr>
          <w:rFonts w:ascii="Arial" w:cs="Arial" w:hAnsi="Arial"/>
          <w:sz w:val="24"/>
          <w:szCs w:val="24"/>
        </w:rPr>
        <w:t>are confident with all of this GCSE content, you can look on the Additional Mathematics google classroom - code n5e6fki. Have a look at the resources posted and work your way through the Assessments.</w:t>
      </w:r>
    </w:p>
    <w:p>
      <w:r>
        <w:rPr>
          <w:rFonts w:ascii="Arial"/>
          <w:sz w:val="24"/>
        </w:rPr>
        <w:t xml:space="preserve">You can also use </w:t>
      </w:r>
      <w:r w:rsidR="006D6775" w:rsidRPr="006D6775">
        <w:rPr>
          <w:rFonts w:ascii="Arial" w:cs="Arial" w:hAnsi="Arial"/>
          <w:sz w:val="24"/>
          <w:szCs w:val="24"/>
        </w:rPr>
        <w:t xml:space="preserve">the following website </w:t>
      </w:r>
      <w:hyperlink w:history="1" r:id="rId48">
        <w:r w:rsidR="006D6775" w:rsidRPr="006D6775">
          <w:rPr>
            <w:rStyle w:val="Hyperlink"/>
            <w:rFonts w:ascii="Arial" w:cs="Arial" w:hAnsi="Arial"/>
            <w:sz w:val="24"/>
            <w:szCs w:val="24"/>
          </w:rPr>
          <w:t>http://m4ths.com/gcse-to-a-level-bridge.html</w:t>
        </w:r>
      </w:hyperlink>
    </w:p>
    <w:p w:rsidR="006D6775" w:rsidRDefault="006D6775" w14:paraId="0F27D670" w14:textId="2F7B7AEC" w:rsidP="006D6775" w:rsidRPr="006D6775">
      <w:pPr>
        <w:rPr>
          <w:rFonts w:ascii="Arial" w:cs="Arial" w:hAnsi="Arial"/>
          <w:sz w:val="24"/>
          <w:szCs w:val="24"/>
        </w:rPr>
      </w:pPr>
      <w:r w:rsidRPr="006D6775">
        <w:rPr>
          <w:rFonts w:ascii="Arial" w:cs="Arial" w:hAnsi="Arial"/>
          <w:sz w:val="24"/>
          <w:szCs w:val="24"/>
        </w:rPr>
        <w:t xml:space="preserve">This comprises of 30 </w:t>
      </w:r>
      <w:r w:rsidR="002222D2">
        <w:rPr>
          <w:rFonts w:ascii="Arial" w:cs="Arial" w:hAnsi="Arial"/>
          <w:sz w:val="24"/>
          <w:szCs w:val="24"/>
        </w:rPr>
        <w:t xml:space="preserve">videos </w:t>
      </w:r>
      <w:r w:rsidRPr="006D6775">
        <w:rPr>
          <w:rFonts w:ascii="Arial" w:cs="Arial" w:hAnsi="Arial"/>
          <w:sz w:val="24"/>
          <w:szCs w:val="24"/>
        </w:rPr>
        <w:t xml:space="preserve">which </w:t>
      </w:r>
      <w:r w:rsidR="00CF387C">
        <w:rPr>
          <w:rFonts w:ascii="Arial" w:cs="Arial" w:hAnsi="Arial"/>
          <w:sz w:val="24"/>
          <w:szCs w:val="24"/>
        </w:rPr>
        <w:t>build on skills you have already learned. T</w:t>
      </w:r>
      <w:r w:rsidRPr="006D6775">
        <w:rPr>
          <w:rFonts w:ascii="Arial" w:cs="Arial" w:hAnsi="Arial"/>
          <w:sz w:val="24"/>
          <w:szCs w:val="24"/>
        </w:rPr>
        <w:t xml:space="preserve">hey will feature heavily throughout the AS course and will get more complicated so your knowledge from the GCSE course should be as secure as possible before starting the AS course. </w:t>
      </w:r>
    </w:p>
    <w:p w:rsidR="006D6775" w:rsidRDefault="006D6775" w14:paraId="065A3BD1" w14:textId="77777777" w:rsidP="006D6775" w:rsidRPr="00054D8E">
      <w:pPr>
        <w:rPr>
          <w:sz w:val="40"/>
          <w:szCs w:val="40"/>
        </w:rPr>
      </w:pPr>
    </w:p>
    <w:p w:rsidR="00373208" w:rsidRDefault="00054D8E" w14:paraId="04F04C05" w14:textId="063514B7" w:rsidP="006D6775" w:rsidRPr="00054D8E">
      <w:pPr>
        <w:rPr>
          <w:rFonts w:ascii="Arial" w:cs="Arial" w:hAnsi="Arial"/>
          <w:sz w:val="40"/>
          <w:szCs w:val="40"/>
        </w:rPr>
      </w:pPr>
      <w:r w:rsidRPr="00054D8E">
        <w:rPr>
          <w:rFonts w:ascii="Arial" w:cs="Arial" w:hAnsi="Arial"/>
          <w:sz w:val="40"/>
          <w:szCs w:val="40"/>
        </w:rPr>
        <w:t>Hegarty Maths</w:t>
      </w:r>
      <w:r w:rsidR="00C860B2">
        <w:rPr>
          <w:rFonts w:ascii="Arial" w:cs="Arial" w:hAnsi="Arial"/>
          <w:sz w:val="40"/>
          <w:szCs w:val="40"/>
        </w:rPr>
        <w:t xml:space="preserve"> YouTube</w:t>
      </w:r>
      <w:r w:rsidRPr="00054D8E">
        <w:rPr>
          <w:rFonts w:ascii="Arial" w:cs="Arial" w:hAnsi="Arial"/>
          <w:sz w:val="40"/>
          <w:szCs w:val="40"/>
        </w:rPr>
        <w:t xml:space="preserve"> Live </w:t>
      </w:r>
      <w:r w:rsidR="00C860B2">
        <w:rPr>
          <w:rFonts w:ascii="Arial" w:cs="Arial" w:hAnsi="Arial"/>
          <w:sz w:val="40"/>
          <w:szCs w:val="40"/>
        </w:rPr>
        <w:t>Sessions</w:t>
      </w:r>
    </w:p>
    <w:p w:rsidR="006D6775" w:rsidRDefault="006D6775" w14:paraId="21005372" w14:textId="11550011" w:rsidP="006D6775" w:rsidRPr="00373208">
      <w:pPr>
        <w:rPr>
          <w:rFonts w:ascii="Arial" w:cs="Arial" w:hAnsi="Arial"/>
          <w:sz w:val="24"/>
          <w:szCs w:val="24"/>
        </w:rPr>
      </w:pPr>
      <w:r w:rsidRPr="00373208">
        <w:rPr>
          <w:color w:val="FF0000"/>
          <w:rFonts w:ascii="Arial" w:cs="Arial" w:hAnsi="Arial"/>
          <w:sz w:val="24"/>
          <w:szCs w:val="24"/>
        </w:rPr>
        <w:t>Stay sharp for starting A-Level Maths:</w:t>
      </w:r>
      <w:r w:rsidRPr="00373208">
        <w:rPr>
          <w:rFonts w:ascii="Arial" w:cs="Arial" w:hAnsi="Arial"/>
          <w:sz w:val="24"/>
          <w:szCs w:val="24"/>
        </w:rPr>
        <w:t xml:space="preserve"> </w:t>
      </w:r>
    </w:p>
    <w:p w:rsidR="006D6775" w:rsidRDefault="006D6775" w14:paraId="79A2C53B" w14:textId="51250A88" w:rsidP="006D48AB">
      <w:pPr>
        <w:rPr>
          <w:rFonts w:ascii="Arial" w:cs="Arial" w:hAnsi="Arial"/>
          <w:sz w:val="24"/>
          <w:szCs w:val="24"/>
        </w:rPr>
      </w:pPr>
      <w:proofErr w:type="gramStart"/>
      <w:proofErr w:type="gramEnd"/>
    </w:p>
    <w:p w:rsidR="006D48AB" w:rsidRDefault="006D48AB" w14:paraId="1511F42D" w14:textId="2594BD89" w:rsidP="006D48AB">
      <w:pPr>
        <w:rPr>
          <w:rFonts w:ascii="Arial" w:cs="Arial" w:hAnsi="Arial"/>
          <w:sz w:val="24"/>
          <w:szCs w:val="24"/>
        </w:rPr>
      </w:pPr>
      <w:r>
        <w:rPr>
          <w:rFonts w:ascii="Arial" w:cs="Arial" w:hAnsi="Arial"/>
          <w:sz w:val="24"/>
          <w:szCs w:val="24"/>
        </w:rPr>
        <w:t xml:space="preserve">You can access Prep for A-Level lessons here.  </w:t>
      </w:r>
      <w:hyperlink w:history="1" r:id="rId49">
        <w:r w:rsidRPr="006D48AB">
          <w:rPr>
            <w:rStyle w:val="Hyperlink"/>
            <w:rFonts w:ascii="Arial" w:cs="Arial" w:hAnsi="Arial"/>
            <w:sz w:val="24"/>
            <w:szCs w:val="24"/>
          </w:rPr>
          <w:t>https://www.youtube.com/playlist?list=PLxHVbxhSvleR5tntP2FxYBJCoY5-pD_Z8</w:t>
        </w:r>
      </w:hyperlink>
    </w:p>
    <w:p w:rsidR="006D48AB" w:rsidRDefault="006D48AB" w14:paraId="56BDF9CD" w14:textId="77777777" w:rsidP="006D48AB" w:rsidRPr="00373208">
      <w:pPr>
        <w:rPr>
          <w:rFonts w:ascii="Arial" w:cs="Arial" w:hAnsi="Arial"/>
          <w:sz w:val="24"/>
          <w:szCs w:val="24"/>
        </w:rPr>
      </w:pPr>
    </w:p>
    <w:p w:rsidR="006D6775" w:rsidRDefault="006D6775" w14:paraId="74756842" w14:textId="77777777" w:rsidP="006D6775">
      <w:pPr>
        <w:pStyle w:val="ListParagraph"/>
        <w:rPr>
          <w:sz w:val="24"/>
          <w:szCs w:val="24"/>
        </w:rPr>
      </w:pPr>
    </w:p>
    <w:p w:rsidR="006D6775" w:rsidRDefault="006D6775" w14:paraId="572DA7AF" w14:textId="77777777" w:rsidP="006D6775">
      <w:pPr>
        <w:pStyle w:val="ListParagraph"/>
        <w:rPr>
          <w:sz w:val="24"/>
          <w:szCs w:val="24"/>
        </w:rPr>
      </w:pPr>
    </w:p>
    <w:p w:rsidR="006D6775" w:rsidRDefault="006D6775" w14:paraId="0D86BA38" w14:textId="77777777" w:rsidP="006D6775">
      <w:pPr>
        <w:pStyle w:val="ListParagraph"/>
        <w:rPr>
          <w:sz w:val="24"/>
          <w:szCs w:val="24"/>
        </w:rPr>
      </w:pPr>
    </w:p>
    <w:p w:rsidR="006D6775" w:rsidRDefault="006D6775" w14:paraId="04A2C16D" w14:textId="77777777" w:rsidP="006D6775">
      <w:pPr>
        <w:pStyle w:val="ListParagraph"/>
        <w:rPr>
          <w:sz w:val="24"/>
          <w:szCs w:val="24"/>
        </w:rPr>
      </w:pPr>
    </w:p>
    <w:p w:rsidR="006F2B73" w:rsidRDefault="006F2B73" w14:paraId="35EE987C" w14:textId="5A32C168" w:rsidP="006F2B73" w:rsidRPr="0049667E">
      <w:pPr>
        <w:rPr>
          <w:rFonts w:ascii="Arial" w:cs="Arial" w:hAnsi="Arial"/>
          <w:sz w:val="24"/>
          <w:szCs w:val="24"/>
        </w:rPr>
      </w:pPr>
    </w:p>
    <w:p w:rsidR="006F2B73" w:rsidRDefault="006F2B73" w14:paraId="075A93F8" w14:textId="77777777" w:rsidRPr="00E7638E">
      <w:pPr>
        <w:rPr>
          <w:rFonts w:ascii="Arial" w:cs="Arial" w:hAnsi="Arial"/>
          <w:sz w:val="24"/>
          <w:szCs w:val="24"/>
        </w:rPr>
      </w:pPr>
    </w:p>
    <w:p w:rsidR="00103842" w:rsidRDefault="00103842" w14:paraId="243FBB12" w14:textId="77777777" w:rsidP="002967E2" w:rsidRPr="00620D5D">
      <w:pPr>
        <w:spacing w:after="0" w:line="240" w:lineRule="auto"/>
        <w:rPr>
          <w:b/>
          <w:rFonts w:ascii="Arial" w:cs="Arial" w:hAnsi="Arial"/>
        </w:rPr>
      </w:pPr>
    </w:p>
    <w:p w:rsidR="009503C8" w:rsidRDefault="00103842" w14:paraId="243FBB34" w14:textId="404CB3FC" w:rsidP="00A60466" w:rsidRPr="00620D5D">
      <w:pPr>
        <w:spacing w:after="0" w:line="240" w:lineRule="auto"/>
        <w:rPr>
          <w:rFonts w:ascii="Arial" w:cs="Arial" w:hAnsi="Arial"/>
        </w:rPr>
      </w:pPr>
      <w:r>
        <w:rPr>
          <w:b/>
          <w:rFonts w:ascii="Arial" w:cs="Arial" w:hAnsi="Arial"/>
        </w:rPr>
        <w:br w:type="page"/>
      </w:r>
    </w:p>
    <w:p w:rsidR="00F83442" w:rsidRDefault="00F83442" w14:paraId="7A65FB3B" w14:textId="38B70B0B" w:rsidP="00F83442">
      <w:pPr>
        <w:jc w:val="center"/>
        <w:rPr>
          <w:u w:val="single"/>
          <w:rFonts w:ascii="Arial" w:cs="Arial" w:hAnsi="Arial"/>
          <w:sz w:val="48"/>
          <w:szCs w:val="48"/>
        </w:rPr>
      </w:pPr>
      <w:r w:rsidRPr="003D359F">
        <w:rPr>
          <w:u w:val="single"/>
          <w:rFonts w:ascii="Arial" w:cs="Arial" w:hAnsi="Arial"/>
          <w:sz w:val="48"/>
          <w:szCs w:val="48"/>
        </w:rPr>
        <w:t xml:space="preserve">Part </w:t>
        <w:lastRenderedPageBreak/>
      </w:r>
      <w:r>
        <w:rPr>
          <w:u w:val="single"/>
          <w:rFonts w:ascii="Arial" w:cs="Arial" w:hAnsi="Arial"/>
          <w:sz w:val="48"/>
          <w:szCs w:val="48"/>
        </w:rPr>
        <w:t>2</w:t>
      </w:r>
      <w:r w:rsidRPr="003D359F">
        <w:rPr>
          <w:u w:val="single"/>
          <w:rFonts w:ascii="Arial" w:cs="Arial" w:hAnsi="Arial"/>
          <w:sz w:val="48"/>
          <w:szCs w:val="48"/>
        </w:rPr>
        <w:t xml:space="preserve">: </w:t>
      </w:r>
      <w:r w:rsidR="008F1898">
        <w:rPr>
          <w:u w:val="single"/>
          <w:rFonts w:ascii="Arial" w:cs="Arial" w:hAnsi="Arial"/>
          <w:sz w:val="48"/>
          <w:szCs w:val="48"/>
        </w:rPr>
        <w:t>Things you may find of interest!</w:t>
      </w:r>
    </w:p>
    <w:tbl>
      <w:tblPr>
        <w:tblW w:w="10207"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289" w:type="dxa"/>
        <w:tblLook w:val="4A0"/>
      </w:tblPr>
      <w:tblGrid>
        <w:gridCol w:w="3119"/>
        <w:gridCol w:w="993"/>
        <w:gridCol w:w="6095"/>
      </w:tblGrid>
      <w:tr w14:paraId="7EE29528" w14:textId="77777777" w:rsidR="00BB5E80" w:rsidRPr="00620D5D" w:rsidTr="00E9543C">
        <w:trPr>
          <w:tblHeader/>
          <w:trHeight w:val="567"/>
        </w:trPr>
        <w:tc>
          <w:tcPr>
            <w:gridSpan w:val="3"/>
            <w:shd w:fill="A8D08D" w:color="auto" w:val="clear"/>
            <w:vAlign w:val="center"/>
            <w:tcW w:w="10207" w:type="dxa"/>
          </w:tcPr>
          <w:p w:rsidR="00BB5E80" w:rsidRDefault="00BB5E80" w14:paraId="2F5F879E" w14:textId="101BD51D" w:rsidP="008C00B2" w:rsidRPr="00620D5D">
            <w:pPr>
              <w:spacing w:after="0" w:line="240" w:lineRule="auto"/>
              <w:rPr>
                <w:b/>
                <w:rFonts w:ascii="Arial" w:cs="Arial" w:hAnsi="Arial"/>
              </w:rPr>
            </w:pPr>
            <w:r>
              <w:rPr>
                <w:b/>
                <w:rFonts w:ascii="Arial" w:cs="Arial" w:hAnsi="Arial"/>
              </w:rPr>
              <w:t>Media Recommendations: Thanks to @MrACrampton</w:t>
            </w:r>
          </w:p>
        </w:tc>
      </w:tr>
      <w:tr w14:paraId="6F0B76C7" w14:textId="77777777" w:rsidR="00E9543C" w:rsidRPr="00620D5D" w:rsidTr="00E9543C">
        <w:trPr>
          <w:tblHeader/>
          <w:trHeight w:val="432"/>
        </w:trPr>
        <w:tc>
          <w:tcPr>
            <w:shd w:fill="E2EFD9" w:color="auto" w:val="clear"/>
            <w:vAlign w:val="center"/>
            <w:tcW w:w="3119" w:type="dxa"/>
          </w:tcPr>
          <w:p w:rsidR="00BB5E80" w:rsidRDefault="000424E8" w14:paraId="55811ACA" w14:textId="35682390" w:rsidP="008C00B2" w:rsidRPr="00620D5D">
            <w:pPr>
              <w:spacing w:after="0" w:line="240" w:lineRule="auto"/>
              <w:rPr>
                <w:b/>
                <w:rFonts w:ascii="Arial" w:cs="Arial" w:hAnsi="Arial"/>
              </w:rPr>
            </w:pPr>
            <w:r>
              <w:rPr>
                <w:b/>
                <w:rFonts w:ascii="Arial" w:cs="Arial" w:hAnsi="Arial"/>
              </w:rPr>
              <w:t>Name</w:t>
            </w:r>
          </w:p>
        </w:tc>
        <w:tc>
          <w:tcPr>
            <w:shd w:fill="E2EFD9" w:color="auto" w:val="clear"/>
            <w:vAlign w:val="center"/>
            <w:tcW w:w="993" w:type="dxa"/>
          </w:tcPr>
          <w:p w:rsidR="00BB5E80" w:rsidRDefault="000424E8" w14:paraId="54ED8994" w14:textId="39F21689" w:rsidP="008C00B2" w:rsidRPr="00620D5D">
            <w:pPr>
              <w:spacing w:after="0" w:line="240" w:lineRule="auto"/>
              <w:rPr>
                <w:b/>
                <w:rFonts w:ascii="Arial" w:cs="Arial" w:hAnsi="Arial"/>
              </w:rPr>
            </w:pPr>
            <w:r>
              <w:rPr>
                <w:b/>
                <w:rFonts w:ascii="Arial" w:cs="Arial" w:hAnsi="Arial"/>
              </w:rPr>
              <w:t>Length</w:t>
            </w:r>
          </w:p>
        </w:tc>
        <w:tc>
          <w:tcPr>
            <w:shd w:fill="E2EFD9" w:color="auto" w:val="clear"/>
            <w:vAlign w:val="center"/>
            <w:tcW w:w="6095" w:type="dxa"/>
          </w:tcPr>
          <w:p w:rsidR="00BB5E80" w:rsidRDefault="00BB5E80" w14:paraId="37C3D692" w14:textId="77777777" w:rsidP="008C00B2" w:rsidRPr="00620D5D">
            <w:pPr>
              <w:spacing w:after="0" w:line="240" w:lineRule="auto"/>
              <w:rPr>
                <w:b/>
                <w:rFonts w:ascii="Arial" w:cs="Arial" w:hAnsi="Arial"/>
              </w:rPr>
            </w:pPr>
            <w:r>
              <w:rPr>
                <w:b/>
                <w:rFonts w:ascii="Arial" w:cs="Arial" w:hAnsi="Arial"/>
              </w:rPr>
              <w:t>Link</w:t>
            </w:r>
          </w:p>
        </w:tc>
      </w:tr>
      <w:tr w14:paraId="2DE9CAD8"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25D8A508" w14:textId="16945EAA" w:rsidP="00E9543C" w:rsidRPr="00C5204D">
            <w:pPr>
              <w:spacing w:after="0" w:line="240" w:lineRule="auto"/>
              <w:rPr>
                <w:rFonts w:ascii="Arial" w:cs="Arial" w:hAnsi="Arial"/>
              </w:rPr>
            </w:pPr>
            <w:proofErr w:type="spellStart"/>
            <w:r>
              <w:rPr>
                <w:bCs/>
                <w:b/>
                <w:color w:val="000000"/>
                <w:rFonts w:ascii="Arial" w:cs="Arial" w:hAnsi="Arial"/>
              </w:rPr>
              <w:t>Gapminder</w:t>
            </w:r>
            <w:proofErr w:type="spellEnd"/>
            <w:r>
              <w:rPr>
                <w:bCs/>
                <w:b/>
                <w:color w:val="000000"/>
                <w:rFonts w:ascii="Arial" w:cs="Arial" w:hAnsi="Arial"/>
              </w:rPr>
              <w:t xml:space="preserve"> </w:t>
            </w:r>
            <w:r>
              <w:rPr>
                <w:color w:val="000000"/>
                <w:rFonts w:ascii="Arial" w:cs="Arial" w:hAnsi="Arial"/>
              </w:rPr>
              <w:t>Don’t Panic, end poverty</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033FFDC0" w14:textId="55006C42" w:rsidP="00E9543C" w:rsidRPr="001D61AF">
            <w:pPr>
              <w:spacing w:after="0" w:line="240" w:lineRule="auto"/>
              <w:rPr>
                <w:bCs/>
                <w:rFonts w:ascii="Arial" w:cs="Arial" w:hAnsi="Arial"/>
              </w:rPr>
            </w:pPr>
            <w:r>
              <w:rPr>
                <w:color w:val="000000"/>
                <w:rFonts w:ascii="Arial" w:cs="Arial" w:hAnsi="Arial"/>
              </w:rPr>
              <w:t>59:18</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48F65A0F" w14:textId="0C460B47" w:rsidP="00E9543C" w:rsidRPr="001D61AF">
            <w:pPr>
              <w:spacing w:after="0" w:line="240" w:lineRule="auto"/>
              <w:rPr>
                <w:bCs/>
                <w:rFonts w:ascii="Arial" w:cs="Arial" w:hAnsi="Arial"/>
              </w:rPr>
            </w:pPr>
            <w:hyperlink w:history="1" r:id="rId50">
              <w:r w:rsidR="00E9543C">
                <w:rPr>
                  <w:rStyle w:val="Hyperlink"/>
                  <w:color w:val="1155CC"/>
                  <w:rFonts w:ascii="Arial" w:cs="Arial" w:hAnsi="Arial"/>
                </w:rPr>
                <w:t>https://www.gapminder.org/videos/dont-panic-end-poverty/</w:t>
              </w:r>
            </w:hyperlink>
          </w:p>
        </w:tc>
      </w:tr>
      <w:tr w14:paraId="255DF678"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10021E1F" w14:textId="20C50D26" w:rsidP="00E9543C">
            <w:pPr>
              <w:spacing w:after="0" w:line="240" w:lineRule="auto"/>
              <w:rPr>
                <w:bCs/>
                <w:b/>
                <w:color w:val="000000"/>
                <w:rFonts w:ascii="Arial" w:cs="Arial" w:hAnsi="Arial"/>
              </w:rPr>
            </w:pPr>
            <w:proofErr w:type="spellStart"/>
            <w:r>
              <w:rPr>
                <w:bCs/>
                <w:b/>
                <w:color w:val="000000"/>
                <w:rFonts w:ascii="Arial" w:cs="Arial" w:hAnsi="Arial"/>
              </w:rPr>
              <w:t>Gapminder</w:t>
            </w:r>
            <w:proofErr w:type="spellEnd"/>
            <w:r>
              <w:rPr>
                <w:color w:val="000000"/>
                <w:rFonts w:ascii="Arial" w:cs="Arial" w:hAnsi="Arial"/>
              </w:rPr>
              <w:t xml:space="preserve"> Don’t panic, the facts about population</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3C4A506C" w14:textId="42961D15" w:rsidP="00E9543C">
            <w:pPr>
              <w:spacing w:after="0" w:line="240" w:lineRule="auto"/>
              <w:rPr>
                <w:color w:val="000000"/>
                <w:rFonts w:ascii="Arial" w:cs="Arial" w:hAnsi="Arial"/>
              </w:rPr>
            </w:pPr>
            <w:r>
              <w:rPr>
                <w:color w:val="000000"/>
                <w:rFonts w:ascii="Arial" w:cs="Arial" w:hAnsi="Arial"/>
              </w:rPr>
              <w:t>58:50</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09FC0BD1" w14:textId="13E683E6" w:rsidP="00E9543C">
            <w:pPr>
              <w:spacing w:after="0" w:line="240" w:lineRule="auto"/>
            </w:pPr>
            <w:hyperlink w:history="1" r:id="rId51">
              <w:r w:rsidR="00E9543C">
                <w:rPr>
                  <w:rStyle w:val="Hyperlink"/>
                  <w:color w:val="1155CC"/>
                  <w:rFonts w:ascii="Arial" w:cs="Arial" w:hAnsi="Arial"/>
                </w:rPr>
                <w:t>https://www.gapminder.org/videos/dont-panic-the-facts-about-population/</w:t>
              </w:r>
            </w:hyperlink>
          </w:p>
        </w:tc>
      </w:tr>
      <w:tr w14:paraId="313A32F1"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171EAF29" w14:textId="20C1163A" w:rsidP="00E9543C">
            <w:pPr>
              <w:spacing w:after="0" w:line="240" w:lineRule="auto"/>
              <w:rPr>
                <w:bCs/>
                <w:b/>
                <w:color w:val="000000"/>
                <w:rFonts w:ascii="Arial" w:cs="Arial" w:hAnsi="Arial"/>
              </w:rPr>
            </w:pPr>
            <w:proofErr w:type="spellStart"/>
            <w:r>
              <w:rPr>
                <w:bCs/>
                <w:b/>
                <w:color w:val="000000"/>
                <w:rFonts w:ascii="Arial" w:cs="Arial" w:hAnsi="Arial"/>
              </w:rPr>
              <w:t>Gapminder</w:t>
            </w:r>
            <w:proofErr w:type="spellEnd"/>
            <w:r>
              <w:rPr>
                <w:color w:val="000000"/>
                <w:rFonts w:ascii="Arial" w:cs="Arial" w:hAnsi="Arial"/>
              </w:rPr>
              <w:t xml:space="preserve"> How not to be ignorant about the world</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0F327ACF" w14:textId="2A7E7E45" w:rsidP="00E9543C">
            <w:pPr>
              <w:spacing w:after="0" w:line="240" w:lineRule="auto"/>
              <w:rPr>
                <w:color w:val="000000"/>
                <w:rFonts w:ascii="Arial" w:cs="Arial" w:hAnsi="Arial"/>
              </w:rPr>
            </w:pPr>
            <w:r>
              <w:rPr>
                <w:color w:val="000000"/>
                <w:rFonts w:ascii="Arial" w:cs="Arial" w:hAnsi="Arial"/>
              </w:rPr>
              <w:t>19:05</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1E9E128B" w14:textId="51BEF6AE" w:rsidP="00E9543C">
            <w:pPr>
              <w:spacing w:after="0" w:line="240" w:lineRule="auto"/>
            </w:pPr>
            <w:hyperlink w:history="1" r:id="rId52">
              <w:r w:rsidR="00E9543C">
                <w:rPr>
                  <w:rStyle w:val="Hyperlink"/>
                  <w:color w:val="1155CC"/>
                  <w:rFonts w:ascii="Arial" w:cs="Arial" w:hAnsi="Arial"/>
                </w:rPr>
                <w:t>https://www.gapminder.org/videos/how-not-to-be-ignorant-about-the-world/</w:t>
              </w:r>
            </w:hyperlink>
          </w:p>
        </w:tc>
      </w:tr>
      <w:tr w14:paraId="292FB9C3"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2FB0B413" w14:textId="26F64296" w:rsidP="00E9543C">
            <w:pPr>
              <w:spacing w:after="0" w:line="240" w:lineRule="auto"/>
              <w:rPr>
                <w:bCs/>
                <w:b/>
                <w:color w:val="000000"/>
                <w:rFonts w:ascii="Arial" w:cs="Arial" w:hAnsi="Arial"/>
              </w:rPr>
            </w:pPr>
            <w:proofErr w:type="spellStart"/>
            <w:r>
              <w:rPr>
                <w:bCs/>
                <w:b/>
                <w:color w:val="000000"/>
                <w:rFonts w:ascii="Arial" w:cs="Arial" w:hAnsi="Arial"/>
              </w:rPr>
              <w:t>Gapminder</w:t>
            </w:r>
            <w:proofErr w:type="spellEnd"/>
            <w:r>
              <w:rPr>
                <w:bCs/>
                <w:b/>
                <w:color w:val="000000"/>
                <w:rFonts w:ascii="Arial" w:cs="Arial" w:hAnsi="Arial"/>
              </w:rPr>
              <w:t xml:space="preserve"> </w:t>
            </w:r>
            <w:r>
              <w:rPr>
                <w:color w:val="000000"/>
                <w:rFonts w:ascii="Arial" w:cs="Arial" w:hAnsi="Arial"/>
              </w:rPr>
              <w:t>The Joy of Stats</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28F90104" w14:textId="506538AD" w:rsidP="00E9543C">
            <w:pPr>
              <w:spacing w:after="0" w:line="240" w:lineRule="auto"/>
              <w:rPr>
                <w:color w:val="000000"/>
                <w:rFonts w:ascii="Arial" w:cs="Arial" w:hAnsi="Arial"/>
              </w:rPr>
            </w:pPr>
            <w:r>
              <w:rPr>
                <w:color w:val="000000"/>
                <w:rFonts w:ascii="Arial" w:cs="Arial" w:hAnsi="Arial"/>
              </w:rPr>
              <w:t>59:13</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73A8AE32" w14:textId="563C29ED" w:rsidP="00E9543C">
            <w:pPr>
              <w:spacing w:after="0" w:line="240" w:lineRule="auto"/>
            </w:pPr>
            <w:hyperlink w:history="1" r:id="rId53">
              <w:r w:rsidR="00E9543C">
                <w:rPr>
                  <w:rStyle w:val="Hyperlink"/>
                  <w:color w:val="1155CC"/>
                  <w:rFonts w:ascii="Arial" w:cs="Arial" w:hAnsi="Arial"/>
                </w:rPr>
                <w:t>https://www.gapminder.org/videos/the-joy-of-stats/</w:t>
              </w:r>
            </w:hyperlink>
          </w:p>
        </w:tc>
      </w:tr>
      <w:tr w14:paraId="6BCCBE32"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48005DBC" w14:textId="28A986FE" w:rsidP="00E9543C">
            <w:pPr>
              <w:spacing w:after="0" w:line="240" w:lineRule="auto"/>
              <w:rPr>
                <w:bCs/>
                <w:b/>
                <w:color w:val="000000"/>
                <w:rFonts w:ascii="Arial" w:cs="Arial" w:hAnsi="Arial"/>
              </w:rPr>
            </w:pPr>
            <w:proofErr w:type="spellStart"/>
            <w:r>
              <w:rPr>
                <w:bCs/>
                <w:b/>
                <w:color w:val="000000"/>
                <w:rFonts w:ascii="Arial" w:cs="Arial" w:hAnsi="Arial"/>
              </w:rPr>
              <w:t>Gapminder</w:t>
            </w:r>
            <w:proofErr w:type="spellEnd"/>
            <w:r>
              <w:rPr>
                <w:color w:val="000000"/>
                <w:rFonts w:ascii="Arial" w:cs="Arial" w:hAnsi="Arial"/>
              </w:rPr>
              <w:t xml:space="preserve"> Population growth explained with IKEA boxes</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5118D1FC" w14:textId="0AAC7773" w:rsidP="00E9543C">
            <w:pPr>
              <w:spacing w:after="0" w:line="240" w:lineRule="auto"/>
              <w:rPr>
                <w:color w:val="000000"/>
                <w:rFonts w:ascii="Arial" w:cs="Arial" w:hAnsi="Arial"/>
              </w:rPr>
            </w:pPr>
            <w:r>
              <w:rPr>
                <w:color w:val="000000"/>
                <w:rFonts w:ascii="Arial" w:cs="Arial" w:hAnsi="Arial"/>
              </w:rPr>
              <w:t>9:56</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403C7E79" w14:textId="156F1A99" w:rsidP="00E9543C">
            <w:pPr>
              <w:spacing w:after="0" w:line="240" w:lineRule="auto"/>
            </w:pPr>
            <w:hyperlink w:history="1" r:id="rId54">
              <w:r w:rsidR="00E9543C">
                <w:rPr>
                  <w:rStyle w:val="Hyperlink"/>
                  <w:color w:val="1155CC"/>
                  <w:rFonts w:ascii="Arial" w:cs="Arial" w:hAnsi="Arial"/>
                </w:rPr>
                <w:t>https://www.gapminder.org/videos/population-growth-explained-with-ikea-boxes/</w:t>
              </w:r>
            </w:hyperlink>
          </w:p>
        </w:tc>
      </w:tr>
      <w:tr w14:paraId="609ED1C3"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716620A5" w14:textId="47E20440" w:rsidP="00E9543C">
            <w:pPr>
              <w:spacing w:after="0" w:line="240" w:lineRule="auto"/>
              <w:rPr>
                <w:bCs/>
                <w:b/>
                <w:color w:val="000000"/>
                <w:rFonts w:ascii="Arial" w:cs="Arial" w:hAnsi="Arial"/>
              </w:rPr>
            </w:pPr>
            <w:r>
              <w:rPr>
                <w:bCs/>
                <w:b/>
                <w:color w:val="000000"/>
                <w:rFonts w:ascii="Arial" w:cs="Arial" w:hAnsi="Arial"/>
              </w:rPr>
              <w:t>BBC</w:t>
            </w:r>
            <w:r>
              <w:rPr>
                <w:color w:val="000000"/>
                <w:rFonts w:ascii="Arial" w:cs="Arial" w:hAnsi="Arial"/>
              </w:rPr>
              <w:t xml:space="preserve"> Tails you Win: The Science of Chance </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75FF3E1E" w14:textId="44C9DFFE" w:rsidP="00E9543C">
            <w:pPr>
              <w:spacing w:after="0" w:line="240" w:lineRule="auto"/>
              <w:rPr>
                <w:color w:val="000000"/>
                <w:rFonts w:ascii="Arial" w:cs="Arial" w:hAnsi="Arial"/>
              </w:rPr>
            </w:pPr>
            <w:r>
              <w:rPr>
                <w:color w:val="000000"/>
                <w:rFonts w:ascii="Arial" w:cs="Arial" w:hAnsi="Arial"/>
              </w:rPr>
              <w:t>59:04</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5BFEFF8E" w14:textId="0FA2FDD3" w:rsidP="00E9543C">
            <w:pPr>
              <w:spacing w:after="0" w:line="240" w:lineRule="auto"/>
            </w:pPr>
            <w:hyperlink w:history="1" r:id="rId55">
              <w:r w:rsidR="00E9543C">
                <w:rPr>
                  <w:rStyle w:val="Hyperlink"/>
                  <w:color w:val="1155CC"/>
                  <w:rFonts w:ascii="Arial" w:cs="Arial" w:hAnsi="Arial"/>
                </w:rPr>
                <w:t>https://www.youtube.com/watch?v=pldHp4qayrU</w:t>
              </w:r>
            </w:hyperlink>
          </w:p>
        </w:tc>
      </w:tr>
      <w:tr w14:paraId="02ED85D8"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21FA29BD" w14:textId="6D345FF2" w:rsidP="00E9543C">
            <w:pPr>
              <w:spacing w:after="0" w:line="240" w:lineRule="auto"/>
              <w:rPr>
                <w:bCs/>
                <w:b/>
                <w:color w:val="000000"/>
                <w:rFonts w:ascii="Arial" w:cs="Arial" w:hAnsi="Arial"/>
              </w:rPr>
            </w:pPr>
            <w:r>
              <w:rPr>
                <w:bCs/>
                <w:b/>
                <w:color w:val="000000"/>
                <w:rFonts w:ascii="Arial" w:cs="Arial" w:hAnsi="Arial"/>
              </w:rPr>
              <w:t>BBC</w:t>
            </w:r>
            <w:r>
              <w:rPr>
                <w:color w:val="000000"/>
                <w:rFonts w:ascii="Arial" w:cs="Arial" w:hAnsi="Arial"/>
              </w:rPr>
              <w:t xml:space="preserve"> The Story of Maths</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151FECDD" w14:textId="0D51B4C4" w:rsidP="00E9543C">
            <w:pPr>
              <w:spacing w:after="0" w:line="240" w:lineRule="auto"/>
              <w:rPr>
                <w:color w:val="000000"/>
                <w:rFonts w:ascii="Arial" w:cs="Arial" w:hAnsi="Arial"/>
              </w:rPr>
            </w:pPr>
            <w:r>
              <w:rPr>
                <w:color w:val="000000"/>
                <w:rFonts w:ascii="Arial" w:cs="Arial" w:hAnsi="Arial"/>
              </w:rPr>
              <w:t>57:55</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04CE8C6B" w14:textId="12907256" w:rsidP="00E9543C">
            <w:pPr>
              <w:spacing w:after="0" w:line="240" w:lineRule="auto"/>
            </w:pPr>
            <w:hyperlink w:history="1" r:id="rId56">
              <w:r w:rsidR="00E9543C">
                <w:rPr>
                  <w:rStyle w:val="Hyperlink"/>
                  <w:color w:val="1155CC"/>
                  <w:rFonts w:ascii="Arial" w:cs="Arial" w:hAnsi="Arial"/>
                </w:rPr>
                <w:t>https://www.youtube.com/watch?v=mJbChZrXDJE</w:t>
              </w:r>
            </w:hyperlink>
          </w:p>
        </w:tc>
      </w:tr>
      <w:tr w14:paraId="27DC6E24"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64546959" w14:textId="4E7A2794" w:rsidP="00E9543C">
            <w:pPr>
              <w:spacing w:after="0" w:line="240" w:lineRule="auto"/>
              <w:rPr>
                <w:bCs/>
                <w:b/>
                <w:color w:val="000000"/>
                <w:rFonts w:ascii="Arial" w:cs="Arial" w:hAnsi="Arial"/>
              </w:rPr>
            </w:pPr>
            <w:r>
              <w:rPr>
                <w:bCs/>
                <w:b/>
                <w:color w:val="000000"/>
                <w:rFonts w:ascii="Arial" w:cs="Arial" w:hAnsi="Arial"/>
              </w:rPr>
              <w:t>BBC</w:t>
            </w:r>
            <w:r>
              <w:rPr>
                <w:color w:val="000000"/>
                <w:rFonts w:ascii="Arial" w:cs="Arial" w:hAnsi="Arial"/>
              </w:rPr>
              <w:t xml:space="preserve"> Magic Numbers Mysterious World of Maths - Hannah Fry</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3F4D4410" w14:textId="77777777" w:rsidP="00E9543C">
            <w:pPr>
              <w:pStyle w:val="NormalWeb"/>
              <w:spacing w:before="0" w:beforeAutospacing="0" w:after="0" w:afterAutospacing="0"/>
            </w:pPr>
            <w:r>
              <w:rPr>
                <w:color w:val="000000"/>
                <w:rFonts w:ascii="Arial" w:cs="Arial" w:hAnsi="Arial"/>
                <w:sz w:val="22"/>
                <w:szCs w:val="22"/>
              </w:rPr>
              <w:t>58:45</w:t>
            </w:r>
          </w:p>
          <w:p w:rsidR="00E9543C" w:rsidRDefault="00E9543C" w14:paraId="1238F7DA" w14:textId="77777777" w:rsidP="00E9543C">
            <w:pPr>
              <w:pStyle w:val="NormalWeb"/>
              <w:spacing w:before="0" w:beforeAutospacing="0" w:after="0" w:afterAutospacing="0"/>
            </w:pPr>
            <w:r>
              <w:rPr>
                <w:color w:val="000000"/>
                <w:rFonts w:ascii="Arial" w:cs="Arial" w:hAnsi="Arial"/>
                <w:sz w:val="22"/>
                <w:szCs w:val="22"/>
              </w:rPr>
              <w:t>58:38</w:t>
            </w:r>
          </w:p>
          <w:p w:rsidR="00E9543C" w:rsidRDefault="00E9543C" w14:paraId="155A7385" w14:textId="2E891819" w:rsidP="00E9543C">
            <w:pPr>
              <w:spacing w:after="0" w:line="240" w:lineRule="auto"/>
              <w:rPr>
                <w:color w:val="000000"/>
                <w:rFonts w:ascii="Arial" w:cs="Arial" w:hAnsi="Arial"/>
              </w:rPr>
            </w:pPr>
            <w:r>
              <w:rPr>
                <w:color w:val="000000"/>
                <w:rFonts w:ascii="Arial" w:cs="Arial" w:hAnsi="Arial"/>
              </w:rPr>
              <w:t>59:02</w:t>
            </w:r>
          </w:p>
        </w:tc>
        <w:tc>
          <w:tcPr>
            <w:tcBorders>
              <w:top w:val="single" w:sz="4" w:color="auto" w:space="0"/>
              <w:bottom w:val="single" w:sz="4" w:color="auto" w:space="0"/>
              <w:left w:val="single" w:sz="4" w:color="auto" w:space="0"/>
              <w:right w:val="single" w:sz="4" w:color="auto" w:space="0"/>
            </w:tcBorders>
            <w:tcW w:w="6095" w:type="dxa"/>
          </w:tcPr>
          <w:p w:rsidR="00E9543C" w:rsidRDefault="00E9543C" w14:paraId="5C6E4FDF" w14:textId="77777777" w:rsidP="00E9543C">
            <w:pPr>
              <w:pStyle w:val="NormalWeb"/>
              <w:spacing w:before="0" w:beforeAutospacing="0" w:after="0" w:afterAutospacing="0"/>
            </w:pPr>
            <w:r>
              <w:rPr>
                <w:bCs/>
                <w:b/>
                <w:color w:val="000000"/>
                <w:rFonts w:ascii="Arial" w:cs="Arial" w:hAnsi="Arial"/>
                <w:sz w:val="22"/>
                <w:szCs w:val="22"/>
              </w:rPr>
              <w:t>Part 1</w:t>
            </w:r>
          </w:p>
          <w:p w:rsidR="00E9543C" w:rsidRDefault="00F57720" w14:paraId="0EFB0138" w14:textId="77777777" w:rsidP="00E9543C">
            <w:pPr>
              <w:pStyle w:val="NormalWeb"/>
              <w:spacing w:before="0" w:beforeAutospacing="0" w:after="0" w:afterAutospacing="0"/>
            </w:pPr>
            <w:hyperlink w:history="1" r:id="rId57">
              <w:r w:rsidR="00E9543C">
                <w:rPr>
                  <w:rStyle w:val="Hyperlink"/>
                  <w:color w:val="1155CC"/>
                  <w:rFonts w:ascii="Arial" w:cs="Arial" w:hAnsi="Arial"/>
                  <w:sz w:val="22"/>
                  <w:szCs w:val="22"/>
                </w:rPr>
                <w:t>https://www.youtube.com/watch?v=cyvDG8qjt-M</w:t>
              </w:r>
            </w:hyperlink>
          </w:p>
          <w:p w:rsidR="00E9543C" w:rsidRDefault="00E9543C" w14:paraId="4E6A87B3" w14:textId="77777777" w:rsidP="00E9543C"/>
          <w:p w:rsidR="00E9543C" w:rsidRDefault="00E9543C" w14:paraId="67E4CD5E" w14:textId="77777777" w:rsidP="00E9543C">
            <w:pPr>
              <w:pStyle w:val="NormalWeb"/>
              <w:spacing w:before="0" w:beforeAutospacing="0" w:after="0" w:afterAutospacing="0"/>
            </w:pPr>
            <w:r>
              <w:rPr>
                <w:bCs/>
                <w:b/>
                <w:color w:val="000000"/>
                <w:rFonts w:ascii="Arial" w:cs="Arial" w:hAnsi="Arial"/>
                <w:sz w:val="22"/>
                <w:szCs w:val="22"/>
              </w:rPr>
              <w:t>Part 2</w:t>
            </w:r>
          </w:p>
          <w:p w:rsidR="00E9543C" w:rsidRDefault="00F57720" w14:paraId="4FA78C34" w14:textId="77777777" w:rsidP="00E9543C">
            <w:pPr>
              <w:pStyle w:val="NormalWeb"/>
              <w:spacing w:before="0" w:beforeAutospacing="0" w:after="0" w:afterAutospacing="0"/>
            </w:pPr>
            <w:hyperlink w:history="1" r:id="rId58">
              <w:r w:rsidR="00E9543C">
                <w:rPr>
                  <w:rStyle w:val="Hyperlink"/>
                  <w:color w:val="1155CC"/>
                  <w:rFonts w:ascii="Arial" w:cs="Arial" w:hAnsi="Arial"/>
                  <w:sz w:val="22"/>
                  <w:szCs w:val="22"/>
                </w:rPr>
                <w:t>https://www.youtube.com/watch?v=R6Qty8tAnVI</w:t>
              </w:r>
            </w:hyperlink>
          </w:p>
          <w:p w:rsidR="00E9543C" w:rsidRDefault="00E9543C" w14:paraId="69BA86CC" w14:textId="77777777" w:rsidP="00E9543C"/>
          <w:p w:rsidR="00E9543C" w:rsidRDefault="00E9543C" w14:paraId="33D22D22" w14:textId="77777777" w:rsidP="00E9543C">
            <w:pPr>
              <w:pStyle w:val="NormalWeb"/>
              <w:spacing w:before="0" w:beforeAutospacing="0" w:after="0" w:afterAutospacing="0"/>
            </w:pPr>
            <w:r>
              <w:rPr>
                <w:bCs/>
                <w:b/>
                <w:color w:val="000000"/>
                <w:rFonts w:ascii="Arial" w:cs="Arial" w:hAnsi="Arial"/>
                <w:sz w:val="22"/>
                <w:szCs w:val="22"/>
              </w:rPr>
              <w:t>Part 3</w:t>
            </w:r>
          </w:p>
          <w:p w:rsidR="00E9543C" w:rsidRDefault="00F57720" w14:paraId="4A0E7647" w14:textId="211A2FD8" w:rsidP="00E9543C">
            <w:pPr>
              <w:spacing w:after="0" w:line="240" w:lineRule="auto"/>
            </w:pPr>
            <w:hyperlink w:history="1" r:id="rId59">
              <w:r w:rsidR="00E9543C">
                <w:rPr>
                  <w:rStyle w:val="Hyperlink"/>
                  <w:color w:val="1155CC"/>
                  <w:rFonts w:ascii="Arial" w:cs="Arial" w:hAnsi="Arial"/>
                </w:rPr>
                <w:t>https://www.youtube.com/watch?v=TKKUZoqSTxw</w:t>
              </w:r>
            </w:hyperlink>
          </w:p>
        </w:tc>
      </w:tr>
      <w:tr w14:paraId="1A72EA7F"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5E595704" w14:textId="459AC209" w:rsidP="00E9543C">
            <w:pPr>
              <w:spacing w:after="0" w:line="240" w:lineRule="auto"/>
              <w:rPr>
                <w:bCs/>
                <w:b/>
                <w:color w:val="000000"/>
                <w:rFonts w:ascii="Arial" w:cs="Arial" w:hAnsi="Arial"/>
              </w:rPr>
            </w:pPr>
            <w:r>
              <w:rPr>
                <w:bCs/>
                <w:b/>
                <w:color w:val="000000"/>
                <w:rFonts w:ascii="Arial" w:cs="Arial" w:hAnsi="Arial"/>
              </w:rPr>
              <w:t>BBC</w:t>
            </w:r>
            <w:r>
              <w:rPr>
                <w:color w:val="000000"/>
                <w:rFonts w:ascii="Arial" w:cs="Arial" w:hAnsi="Arial"/>
              </w:rPr>
              <w:t xml:space="preserve"> Horizon: Fermat’s Last Theorem</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246C2885" w14:textId="5D129A13" w:rsidP="00E9543C">
            <w:pPr>
              <w:pStyle w:val="Header"/>
              <w:rPr>
                <w:color w:val="000000"/>
                <w:rFonts w:ascii="Arial" w:cs="Arial" w:hAnsi="Arial"/>
              </w:rPr>
            </w:pPr>
            <w:r>
              <w:rPr>
                <w:color w:val="000000"/>
                <w:rFonts w:ascii="Arial" w:cs="Arial" w:hAnsi="Arial"/>
              </w:rPr>
              <w:t>49:14</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645B37A7" w14:textId="2DADBDB2" w:rsidP="00E9543C">
            <w:pPr>
              <w:pStyle w:val="Header"/>
              <w:rPr>
                <w:bCs/>
                <w:b/>
                <w:color w:val="000000"/>
                <w:rFonts w:ascii="Arial" w:cs="Arial" w:hAnsi="Arial"/>
              </w:rPr>
            </w:pPr>
            <w:hyperlink w:history="1" r:id="rId60">
              <w:r w:rsidR="00E9543C">
                <w:rPr>
                  <w:rStyle w:val="Hyperlink"/>
                  <w:color w:val="1155CC"/>
                  <w:rFonts w:ascii="Arial" w:cs="Arial" w:hAnsi="Arial"/>
                </w:rPr>
                <w:t>https://www.bbc.co.uk/iplayer/episode/b0074rxx/horizon-19951996-fermats-last-theorem</w:t>
              </w:r>
            </w:hyperlink>
          </w:p>
        </w:tc>
      </w:tr>
      <w:tr w14:paraId="2FF74167"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2E5E2582" w14:textId="3B94D7A6" w:rsidP="00E9543C">
            <w:pPr>
              <w:spacing w:after="0" w:line="240" w:lineRule="auto"/>
              <w:rPr>
                <w:bCs/>
                <w:b/>
                <w:color w:val="000000"/>
                <w:rFonts w:ascii="Arial" w:cs="Arial" w:hAnsi="Arial"/>
              </w:rPr>
            </w:pPr>
            <w:r>
              <w:rPr>
                <w:bCs/>
                <w:b/>
                <w:color w:val="000000"/>
                <w:rFonts w:ascii="Arial" w:cs="Arial" w:hAnsi="Arial"/>
              </w:rPr>
              <w:t xml:space="preserve">BBC </w:t>
            </w:r>
            <w:r>
              <w:rPr>
                <w:color w:val="000000"/>
                <w:rFonts w:ascii="Arial" w:cs="Arial" w:hAnsi="Arial"/>
              </w:rPr>
              <w:t>The Secret Rules of Modern Living Algorithms</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6CD1BC66" w14:textId="5821BCDE" w:rsidP="00E9543C">
            <w:pPr>
              <w:pStyle w:val="Header"/>
              <w:rPr>
                <w:color w:val="000000"/>
                <w:rFonts w:ascii="Arial" w:cs="Arial" w:hAnsi="Arial"/>
              </w:rPr>
            </w:pPr>
            <w:r>
              <w:rPr>
                <w:color w:val="000000"/>
                <w:rFonts w:ascii="Arial" w:cs="Arial" w:hAnsi="Arial"/>
              </w:rPr>
              <w:t>58:33</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21576804" w14:textId="77777777" w:rsidP="00E9543C">
            <w:pPr>
              <w:pStyle w:val="NormalWeb"/>
              <w:spacing w:before="0" w:beforeAutospacing="0" w:after="0" w:afterAutospacing="0"/>
            </w:pPr>
            <w:hyperlink w:history="1" r:id="rId61">
              <w:r w:rsidR="00E9543C">
                <w:rPr>
                  <w:rStyle w:val="Hyperlink"/>
                  <w:color w:val="1155CC"/>
                  <w:rFonts w:ascii="Arial" w:cs="Arial" w:hAnsi="Arial"/>
                  <w:sz w:val="22"/>
                  <w:szCs w:val="22"/>
                </w:rPr>
                <w:t>https://www.youtube.com/watch?v=kiFfp-HAu64&amp;app=desktop</w:t>
              </w:r>
            </w:hyperlink>
          </w:p>
          <w:p w:rsidR="00E9543C" w:rsidRDefault="00E9543C" w14:paraId="45357C88" w14:textId="77777777" w:rsidP="00E9543C">
            <w:pPr>
              <w:pStyle w:val="Header"/>
            </w:pPr>
          </w:p>
        </w:tc>
      </w:tr>
      <w:tr w14:paraId="0302E5DA"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6FEEC692" w14:textId="2138A002" w:rsidP="00E9543C">
            <w:pPr>
              <w:spacing w:after="0" w:line="240" w:lineRule="auto"/>
              <w:rPr>
                <w:bCs/>
                <w:b/>
                <w:color w:val="000000"/>
                <w:rFonts w:ascii="Arial" w:cs="Arial" w:hAnsi="Arial"/>
              </w:rPr>
            </w:pPr>
            <w:r>
              <w:rPr>
                <w:color w:val="000000"/>
                <w:rFonts w:ascii="Arial" w:cs="Arial" w:hAnsi="Arial"/>
              </w:rPr>
              <w:t>The Story of One by Terry Jones</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3644B6F7" w14:textId="145F2EF8" w:rsidP="00E9543C">
            <w:pPr>
              <w:pStyle w:val="Header"/>
              <w:rPr>
                <w:color w:val="000000"/>
                <w:rFonts w:ascii="Arial" w:cs="Arial" w:hAnsi="Arial"/>
              </w:rPr>
            </w:pPr>
            <w:r>
              <w:rPr>
                <w:color w:val="000000"/>
                <w:rFonts w:ascii="Arial" w:cs="Arial" w:hAnsi="Arial"/>
              </w:rPr>
              <w:t>54:35</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052BF92D" w14:textId="22999A17" w:rsidP="00E9543C">
            <w:pPr>
              <w:pStyle w:val="Header"/>
            </w:pPr>
            <w:hyperlink w:history="1" r:id="rId62">
              <w:r w:rsidR="00E9543C">
                <w:rPr>
                  <w:rStyle w:val="Hyperlink"/>
                  <w:color w:val="1155CC"/>
                  <w:rFonts w:ascii="Arial" w:cs="Arial" w:hAnsi="Arial"/>
                </w:rPr>
                <w:t>https://www.youtube.com/watch?v=Z5dky0oEDo8</w:t>
              </w:r>
            </w:hyperlink>
          </w:p>
        </w:tc>
      </w:tr>
      <w:tr w14:paraId="42671AB1"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55FEB7FF" w14:textId="0877DBA9" w:rsidP="00E9543C">
            <w:pPr>
              <w:spacing w:after="0" w:line="240" w:lineRule="auto"/>
              <w:rPr>
                <w:color w:val="000000"/>
                <w:rFonts w:ascii="Arial" w:cs="Arial" w:hAnsi="Arial"/>
              </w:rPr>
            </w:pPr>
            <w:proofErr w:type="spellStart"/>
            <w:r>
              <w:rPr>
                <w:color w:val="000000"/>
                <w:rFonts w:ascii="Arial" w:cs="Arial" w:hAnsi="Arial"/>
              </w:rPr>
              <w:t>Numberphile</w:t>
            </w:r>
            <w:proofErr w:type="spellEnd"/>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27E58808" w14:textId="79329053" w:rsidP="00E9543C">
            <w:pPr>
              <w:pStyle w:val="Header"/>
              <w:rPr>
                <w:color w:val="000000"/>
                <w:rFonts w:ascii="Arial" w:cs="Arial" w:hAnsi="Arial"/>
              </w:rPr>
            </w:pPr>
            <w:r>
              <w:rPr>
                <w:color w:val="000000"/>
                <w:rFonts w:ascii="Arial" w:cs="Arial" w:hAnsi="Arial"/>
              </w:rPr>
              <w:t>A collection of short videos</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2BA05EF1" w14:textId="23D7A741" w:rsidP="00E9543C">
            <w:pPr>
              <w:pStyle w:val="Header"/>
            </w:pPr>
            <w:hyperlink w:history="1" r:id="rId63">
              <w:r w:rsidR="00E9543C">
                <w:rPr>
                  <w:rStyle w:val="Hyperlink"/>
                  <w:color w:val="1155CC"/>
                  <w:rFonts w:ascii="Arial" w:cs="Arial" w:hAnsi="Arial"/>
                </w:rPr>
                <w:t>https://www.youtube.com/user/numberphile</w:t>
              </w:r>
            </w:hyperlink>
          </w:p>
        </w:tc>
      </w:tr>
      <w:tr w14:paraId="65FBC0A1"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46432161" w14:textId="0619CF63" w:rsidP="00E9543C">
            <w:pPr>
              <w:spacing w:after="0" w:line="240" w:lineRule="auto"/>
              <w:rPr>
                <w:color w:val="000000"/>
                <w:rFonts w:ascii="Arial" w:cs="Arial" w:hAnsi="Arial"/>
              </w:rPr>
            </w:pPr>
            <w:r>
              <w:rPr>
                <w:color w:val="000000"/>
                <w:rFonts w:ascii="Arial" w:cs="Arial" w:hAnsi="Arial"/>
              </w:rPr>
              <w:t xml:space="preserve">Donald Duck, </w:t>
            </w:r>
            <w:proofErr w:type="spellStart"/>
            <w:r>
              <w:rPr>
                <w:color w:val="000000"/>
                <w:rFonts w:ascii="Arial" w:cs="Arial" w:hAnsi="Arial"/>
              </w:rPr>
              <w:t>Mathmagic</w:t>
            </w:r>
            <w:proofErr w:type="spellEnd"/>
            <w:r>
              <w:rPr>
                <w:color w:val="000000"/>
                <w:rFonts w:ascii="Arial" w:cs="Arial" w:hAnsi="Arial"/>
              </w:rPr>
              <w:t xml:space="preserve"> Land</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18644F99" w14:textId="2735B5D9" w:rsidP="00E9543C">
            <w:pPr>
              <w:pStyle w:val="Header"/>
              <w:rPr>
                <w:color w:val="000000"/>
                <w:rFonts w:ascii="Arial" w:cs="Arial" w:hAnsi="Arial"/>
              </w:rPr>
            </w:pPr>
            <w:r>
              <w:rPr>
                <w:color w:val="000000"/>
                <w:rFonts w:ascii="Arial" w:cs="Arial" w:hAnsi="Arial"/>
              </w:rPr>
              <w:t>27:34</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5B4E4D63" w14:textId="528E181A" w:rsidP="00E9543C">
            <w:pPr>
              <w:pStyle w:val="Header"/>
            </w:pPr>
            <w:hyperlink w:history="1" r:id="rId64">
              <w:r w:rsidR="00E9543C">
                <w:rPr>
                  <w:rStyle w:val="Hyperlink"/>
                  <w:color w:val="1155CC"/>
                  <w:rFonts w:ascii="Arial" w:cs="Arial" w:hAnsi="Arial"/>
                </w:rPr>
                <w:t>https://www.youtube.com/watch?v=U_ZHsk0-eF0&amp;app=desktop</w:t>
              </w:r>
            </w:hyperlink>
          </w:p>
        </w:tc>
      </w:tr>
      <w:tr w14:paraId="402FB849"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032565DB" w14:textId="01BD9E51" w:rsidP="00E9543C">
            <w:pPr>
              <w:spacing w:after="0" w:line="240" w:lineRule="auto"/>
              <w:rPr>
                <w:color w:val="000000"/>
                <w:rFonts w:ascii="Arial" w:cs="Arial" w:hAnsi="Arial"/>
              </w:rPr>
            </w:pPr>
            <w:r>
              <w:rPr>
                <w:bCs/>
                <w:b/>
                <w:color w:val="000000"/>
                <w:rFonts w:ascii="Arial" w:cs="Arial" w:hAnsi="Arial"/>
              </w:rPr>
              <w:t xml:space="preserve">PBS </w:t>
            </w:r>
            <w:r>
              <w:rPr>
                <w:color w:val="000000"/>
                <w:rFonts w:ascii="Arial" w:cs="Arial" w:hAnsi="Arial"/>
              </w:rPr>
              <w:t>The Origami Revolution</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4CC131B0" w14:textId="626F3C13" w:rsidP="00E9543C">
            <w:pPr>
              <w:pStyle w:val="Header"/>
              <w:rPr>
                <w:color w:val="000000"/>
                <w:rFonts w:ascii="Arial" w:cs="Arial" w:hAnsi="Arial"/>
              </w:rPr>
            </w:pPr>
            <w:r>
              <w:rPr>
                <w:color w:val="000000"/>
                <w:rFonts w:ascii="Arial" w:cs="Arial" w:hAnsi="Arial"/>
              </w:rPr>
              <w:t>53:31</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2A9C1072" w14:textId="60609D03" w:rsidP="00E9543C">
            <w:pPr>
              <w:pStyle w:val="Header"/>
            </w:pPr>
            <w:hyperlink w:history="1" r:id="rId65">
              <w:r w:rsidR="00E9543C">
                <w:rPr>
                  <w:rStyle w:val="Hyperlink"/>
                  <w:color w:val="1155CC"/>
                  <w:rFonts w:ascii="Arial" w:cs="Arial" w:hAnsi="Arial"/>
                </w:rPr>
                <w:t>https://www.youtube.com/watch?v=dH2bjZ6V_04&amp;feature=youtu.be</w:t>
              </w:r>
            </w:hyperlink>
          </w:p>
        </w:tc>
      </w:tr>
      <w:tr w14:paraId="41235D20"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13324924" w14:textId="04B8700B" w:rsidP="00E9543C">
            <w:pPr>
              <w:spacing w:after="0" w:line="240" w:lineRule="auto"/>
              <w:rPr>
                <w:bCs/>
                <w:b/>
                <w:color w:val="000000"/>
                <w:rFonts w:ascii="Arial" w:cs="Arial" w:hAnsi="Arial"/>
              </w:rPr>
            </w:pPr>
            <w:r>
              <w:rPr>
                <w:color w:val="000000"/>
                <w:rFonts w:ascii="Arial" w:cs="Arial" w:hAnsi="Arial"/>
              </w:rPr>
              <w:t>Modelling Surveys introduced by Stewart Gartside</w:t>
              <w:lastRenderedPageBreak/>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0B2CAF8A" w14:textId="32AEFA30" w:rsidP="00E9543C">
            <w:pPr>
              <w:pStyle w:val="Header"/>
              <w:rPr>
                <w:color w:val="000000"/>
                <w:rFonts w:ascii="Arial" w:cs="Arial" w:hAnsi="Arial"/>
              </w:rPr>
            </w:pPr>
            <w:r>
              <w:rPr>
                <w:color w:val="000000"/>
                <w:rFonts w:ascii="Arial" w:cs="Arial" w:hAnsi="Arial"/>
              </w:rPr>
              <w:t>23:44</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4C570338" w14:textId="7DC0D302" w:rsidP="00E9543C">
            <w:pPr>
              <w:pStyle w:val="Header"/>
            </w:pPr>
            <w:hyperlink w:history="1" r:id="rId66">
              <w:r w:rsidR="00E9543C">
                <w:rPr>
                  <w:rStyle w:val="Hyperlink"/>
                  <w:color w:val="1155CC"/>
                  <w:rFonts w:ascii="Arial" w:cs="Arial" w:hAnsi="Arial"/>
                </w:rPr>
                <w:t>https://www.youtube.com/watch?v=dKA1VvFQ6Y0</w:t>
              </w:r>
            </w:hyperlink>
            <w:r w:rsidR="00E9543C">
              <w:rPr>
                <w:color w:val="000000"/>
                <w:rFonts w:ascii="Arial" w:cs="Arial" w:hAnsi="Arial"/>
              </w:rPr>
              <w:t> </w:t>
            </w:r>
          </w:p>
        </w:tc>
      </w:tr>
      <w:tr w14:paraId="4E8DF5AC"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3A63AF00" w14:textId="37169BEE" w:rsidP="00E9543C">
            <w:pPr>
              <w:spacing w:after="0" w:line="240" w:lineRule="auto"/>
              <w:rPr>
                <w:color w:val="000000"/>
                <w:rFonts w:ascii="Arial" w:cs="Arial" w:hAnsi="Arial"/>
              </w:rPr>
            </w:pPr>
            <w:r>
              <w:rPr>
                <w:color w:val="000000"/>
                <w:rFonts w:ascii="Arial" w:cs="Arial" w:hAnsi="Arial"/>
              </w:rPr>
              <w:t>RI Lectures 2019: How to get lucky - Hannah Fry</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1D3D75C2" w14:textId="7968C822" w:rsidP="00E9543C">
            <w:pPr>
              <w:pStyle w:val="Header"/>
              <w:rPr>
                <w:color w:val="000000"/>
                <w:rFonts w:ascii="Arial" w:cs="Arial" w:hAnsi="Arial"/>
              </w:rPr>
            </w:pPr>
            <w:r>
              <w:rPr>
                <w:color w:val="000000"/>
                <w:rFonts w:ascii="Arial" w:cs="Arial" w:hAnsi="Arial"/>
              </w:rPr>
              <w:t>59:02</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59DB5663" w14:textId="43D2B5EA" w:rsidP="00E9543C">
            <w:pPr>
              <w:pStyle w:val="Header"/>
            </w:pPr>
            <w:hyperlink w:history="1" r:id="rId67">
              <w:r w:rsidR="00E9543C">
                <w:rPr>
                  <w:rStyle w:val="Hyperlink"/>
                  <w:color w:val="1155CC"/>
                  <w:rFonts w:ascii="Arial" w:cs="Arial" w:hAnsi="Arial"/>
                </w:rPr>
                <w:t>https://www.youtube.com/watch?v=_q4DrUHKC0Q</w:t>
              </w:r>
            </w:hyperlink>
            <w:r w:rsidR="00E9543C">
              <w:rPr>
                <w:color w:val="000000"/>
                <w:rFonts w:ascii="Arial" w:cs="Arial" w:hAnsi="Arial"/>
              </w:rPr>
              <w:t> </w:t>
            </w:r>
          </w:p>
        </w:tc>
      </w:tr>
      <w:tr w14:paraId="5454F054"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49B17E82" w14:textId="5994BABA" w:rsidP="00E9543C">
            <w:pPr>
              <w:spacing w:after="0" w:line="240" w:lineRule="auto"/>
              <w:rPr>
                <w:color w:val="000000"/>
                <w:rFonts w:ascii="Arial" w:cs="Arial" w:hAnsi="Arial"/>
              </w:rPr>
            </w:pPr>
            <w:r>
              <w:rPr>
                <w:color w:val="000000"/>
                <w:rFonts w:ascii="Arial" w:cs="Arial" w:hAnsi="Arial"/>
              </w:rPr>
              <w:t>RI Lectures 2019: How to bend the rules - Hannah Fry</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394F1AFE" w14:textId="39CC6735" w:rsidP="00E9543C">
            <w:pPr>
              <w:pStyle w:val="Header"/>
              <w:rPr>
                <w:color w:val="000000"/>
                <w:rFonts w:ascii="Arial" w:cs="Arial" w:hAnsi="Arial"/>
              </w:rPr>
            </w:pPr>
            <w:r>
              <w:rPr>
                <w:color w:val="000000"/>
                <w:rFonts w:ascii="Arial" w:cs="Arial" w:hAnsi="Arial"/>
              </w:rPr>
              <w:t>59:15</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2ACB4CFB" w14:textId="71A03CD5" w:rsidP="00E9543C">
            <w:pPr>
              <w:pStyle w:val="Header"/>
            </w:pPr>
            <w:hyperlink w:history="1" r:id="rId68">
              <w:r w:rsidR="00E9543C">
                <w:rPr>
                  <w:rStyle w:val="Hyperlink"/>
                  <w:color w:val="1155CC"/>
                  <w:rFonts w:ascii="Arial" w:cs="Arial" w:hAnsi="Arial"/>
                </w:rPr>
                <w:t>https://www.youtube.com/watch?v=TtisQ9yZ2zo</w:t>
              </w:r>
            </w:hyperlink>
            <w:r w:rsidR="00E9543C">
              <w:rPr>
                <w:color w:val="000000"/>
                <w:rFonts w:ascii="Arial" w:cs="Arial" w:hAnsi="Arial"/>
              </w:rPr>
              <w:t> </w:t>
            </w:r>
          </w:p>
        </w:tc>
      </w:tr>
      <w:tr w14:paraId="6AE170DB"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3D6FD7A7" w14:textId="65B3820F" w:rsidP="00E9543C">
            <w:pPr>
              <w:spacing w:after="0" w:line="240" w:lineRule="auto"/>
              <w:rPr>
                <w:color w:val="000000"/>
                <w:rFonts w:ascii="Arial" w:cs="Arial" w:hAnsi="Arial"/>
              </w:rPr>
            </w:pPr>
            <w:r>
              <w:rPr>
                <w:color w:val="000000"/>
                <w:rFonts w:ascii="Arial" w:cs="Arial" w:hAnsi="Arial"/>
              </w:rPr>
              <w:t>RI Lectures 2019: How can we all win? - Hannah Fry</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06B0EE8C" w14:textId="32916712" w:rsidP="00E9543C">
            <w:pPr>
              <w:pStyle w:val="Header"/>
              <w:rPr>
                <w:color w:val="000000"/>
                <w:rFonts w:ascii="Arial" w:cs="Arial" w:hAnsi="Arial"/>
              </w:rPr>
            </w:pPr>
            <w:r>
              <w:rPr>
                <w:color w:val="000000"/>
                <w:rFonts w:ascii="Arial" w:cs="Arial" w:hAnsi="Arial"/>
              </w:rPr>
              <w:t>59:20</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4CBC3245" w14:textId="0F2BED6A" w:rsidP="00E9543C">
            <w:pPr>
              <w:pStyle w:val="Header"/>
            </w:pPr>
            <w:hyperlink w:history="1" r:id="rId69">
              <w:r w:rsidR="00E9543C">
                <w:rPr>
                  <w:rStyle w:val="Hyperlink"/>
                  <w:color w:val="1155CC"/>
                  <w:rFonts w:ascii="Arial" w:cs="Arial" w:hAnsi="Arial"/>
                </w:rPr>
                <w:t>https://www.youtube.com/watch?v=u5mNa6KE0lA</w:t>
              </w:r>
            </w:hyperlink>
            <w:r w:rsidR="00E9543C">
              <w:rPr>
                <w:color w:val="000000"/>
                <w:rFonts w:ascii="Arial" w:cs="Arial" w:hAnsi="Arial"/>
              </w:rPr>
              <w:t> </w:t>
            </w:r>
          </w:p>
        </w:tc>
      </w:tr>
      <w:tr w14:paraId="64407075"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E9543C" w14:paraId="76D167CF" w14:textId="17273736" w:rsidP="00E9543C">
            <w:pPr>
              <w:spacing w:after="0" w:line="240" w:lineRule="auto"/>
              <w:rPr>
                <w:color w:val="000000"/>
                <w:rFonts w:ascii="Arial" w:cs="Arial" w:hAnsi="Arial"/>
              </w:rPr>
            </w:pPr>
            <w:r>
              <w:rPr>
                <w:color w:val="000000"/>
                <w:rFonts w:ascii="Arial" w:cs="Arial" w:hAnsi="Arial"/>
              </w:rPr>
              <w:t>What happens when Maths goes wrong? - Matt Parker</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5A88733F" w14:textId="567DCC03" w:rsidP="00E9543C">
            <w:pPr>
              <w:pStyle w:val="Header"/>
              <w:rPr>
                <w:color w:val="000000"/>
                <w:rFonts w:ascii="Arial" w:cs="Arial" w:hAnsi="Arial"/>
              </w:rPr>
            </w:pPr>
            <w:r>
              <w:rPr>
                <w:color w:val="000000"/>
                <w:rFonts w:ascii="Arial" w:cs="Arial" w:hAnsi="Arial"/>
              </w:rPr>
              <w:t>1:07:33</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3FBA2C40" w14:textId="33086E2D" w:rsidP="00E9543C">
            <w:pPr>
              <w:pStyle w:val="Header"/>
            </w:pPr>
            <w:hyperlink w:history="1" r:id="rId70">
              <w:r w:rsidR="00E9543C">
                <w:rPr>
                  <w:rStyle w:val="Hyperlink"/>
                  <w:color w:val="1155CC"/>
                  <w:rFonts w:ascii="Arial" w:cs="Arial" w:hAnsi="Arial"/>
                </w:rPr>
                <w:t>https://www.youtube.com/watch?v=6JwEYamjXpA</w:t>
              </w:r>
            </w:hyperlink>
            <w:r w:rsidR="00E9543C">
              <w:rPr>
                <w:color w:val="000000"/>
                <w:rFonts w:ascii="Arial" w:cs="Arial" w:hAnsi="Arial"/>
              </w:rPr>
              <w:t> </w:t>
            </w:r>
          </w:p>
        </w:tc>
      </w:tr>
      <w:tr w14:paraId="2B91ED70" w14:textId="77777777" w:rsidR="00E9543C" w:rsidRPr="00B011D9" w:rsidTr="00E9543C">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3119" w:type="dxa"/>
          </w:tcPr>
          <w:p w:rsidR="00E9543C" w:rsidRDefault="005C6D82" w14:paraId="61249ED5" w14:textId="295C596F" w:rsidP="00E9543C">
            <w:pPr>
              <w:spacing w:after="0" w:line="240" w:lineRule="auto"/>
              <w:rPr>
                <w:color w:val="000000"/>
                <w:rFonts w:ascii="Arial" w:cs="Arial" w:hAnsi="Arial"/>
              </w:rPr>
            </w:pPr>
            <w:r>
              <w:rPr>
                <w:color w:val="000000"/>
                <w:rFonts w:ascii="Arial" w:cs="Arial" w:hAnsi="Arial"/>
              </w:rPr>
              <w:t>Four-Dimensional</w:t>
            </w:r>
            <w:r w:rsidR="00E9543C">
              <w:rPr>
                <w:color w:val="000000"/>
                <w:rFonts w:ascii="Arial" w:cs="Arial" w:hAnsi="Arial"/>
              </w:rPr>
              <w:t xml:space="preserve"> Maths: Things to see and hear in the fourth dimension</w:t>
            </w:r>
          </w:p>
        </w:tc>
        <w:tc>
          <w:tcPr>
            <w:tcBorders>
              <w:top w:val="single" w:sz="4" w:color="auto" w:space="0"/>
              <w:bottom w:val="single" w:sz="4" w:color="auto" w:space="0"/>
              <w:left w:val="single" w:sz="4" w:color="auto" w:space="0"/>
              <w:right w:val="single" w:sz="4" w:color="auto" w:space="0"/>
            </w:tcBorders>
            <w:tcW w:w="993" w:type="dxa"/>
          </w:tcPr>
          <w:p w:rsidR="00E9543C" w:rsidRDefault="00E9543C" w14:paraId="54EE2CDE" w14:textId="1EFBA189" w:rsidP="00E9543C">
            <w:pPr>
              <w:pStyle w:val="Header"/>
              <w:rPr>
                <w:color w:val="000000"/>
                <w:rFonts w:ascii="Arial" w:cs="Arial" w:hAnsi="Arial"/>
              </w:rPr>
            </w:pPr>
            <w:r>
              <w:rPr>
                <w:color w:val="000000"/>
                <w:rFonts w:ascii="Arial" w:cs="Arial" w:hAnsi="Arial"/>
              </w:rPr>
              <w:t>1:01:40</w:t>
            </w:r>
          </w:p>
        </w:tc>
        <w:tc>
          <w:tcPr>
            <w:tcBorders>
              <w:top w:val="single" w:sz="4" w:color="auto" w:space="0"/>
              <w:bottom w:val="single" w:sz="4" w:color="auto" w:space="0"/>
              <w:left w:val="single" w:sz="4" w:color="auto" w:space="0"/>
              <w:right w:val="single" w:sz="4" w:color="auto" w:space="0"/>
            </w:tcBorders>
            <w:tcW w:w="6095" w:type="dxa"/>
          </w:tcPr>
          <w:p w:rsidR="00E9543C" w:rsidRDefault="00F57720" w14:paraId="503C122B" w14:textId="3670D7CA" w:rsidP="00E9543C">
            <w:pPr>
              <w:pStyle w:val="Header"/>
            </w:pPr>
            <w:hyperlink w:history="1" r:id="rId71">
              <w:r w:rsidR="00E9543C">
                <w:rPr>
                  <w:rStyle w:val="Hyperlink"/>
                  <w:color w:val="1155CC"/>
                  <w:rFonts w:ascii="Arial" w:cs="Arial" w:hAnsi="Arial"/>
                </w:rPr>
                <w:t>https://www.youtube.com/watch?v=1wAaI_6b9JE</w:t>
              </w:r>
            </w:hyperlink>
            <w:r w:rsidR="00E9543C">
              <w:rPr>
                <w:color w:val="000000"/>
                <w:rFonts w:ascii="Arial" w:cs="Arial" w:hAnsi="Arial"/>
              </w:rPr>
              <w:t> </w:t>
            </w:r>
          </w:p>
        </w:tc>
      </w:tr>
    </w:tbl>
    <w:p w:rsidR="008F1898" w:rsidRDefault="008F1898" w14:paraId="612F84E7" w14:textId="1A35A744" w:rsidP="00F83442">
      <w:pPr>
        <w:jc w:val="center"/>
        <w:rPr>
          <w:u w:val="single"/>
          <w:rFonts w:ascii="Arial" w:cs="Arial" w:hAnsi="Arial"/>
          <w:sz w:val="48"/>
          <w:szCs w:val="48"/>
        </w:rPr>
      </w:pPr>
    </w:p>
    <w:p w:rsidR="00B20073" w:rsidRDefault="00632669" w14:paraId="2D81DB7C" w14:textId="7673668C" w:rsidP="00632669" w:rsidRPr="00632669">
      <w:pPr>
        <w:jc w:val="both"/>
        <w:rPr>
          <w:rFonts w:ascii="Arial" w:cs="Arial" w:hAnsi="Arial"/>
          <w:sz w:val="40"/>
          <w:szCs w:val="40"/>
        </w:rPr>
      </w:pPr>
      <w:r w:rsidRPr="00632669">
        <w:rPr>
          <w:rFonts w:ascii="Arial" w:cs="Arial" w:hAnsi="Arial"/>
          <w:sz w:val="40"/>
          <w:szCs w:val="40"/>
        </w:rPr>
        <w:t>AS Level Flipped Learning</w:t>
      </w:r>
    </w:p>
    <w:p w:rsidR="00E00F19" w:rsidRDefault="00E00F19" w14:paraId="1C2CC1A2" w14:textId="7362B9E1" w:rsidP="00E00F19" w:rsidRPr="00746EF4">
      <w:pPr>
        <w:rPr>
          <w:rFonts w:ascii="Arial" w:cs="Arial" w:hAnsi="Arial"/>
          <w:sz w:val="24"/>
          <w:szCs w:val="24"/>
        </w:rPr>
      </w:pPr>
      <w:r w:rsidRPr="00746EF4">
        <w:rPr>
          <w:rFonts w:ascii="Arial" w:cs="Arial" w:hAnsi="Arial"/>
          <w:sz w:val="24"/>
          <w:szCs w:val="24"/>
        </w:rPr>
        <w:t xml:space="preserve">In order to </w:t>
      </w:r>
      <w:r w:rsidR="00DD54DD">
        <w:rPr>
          <w:rFonts w:ascii="Arial" w:cs="Arial" w:hAnsi="Arial"/>
          <w:sz w:val="24"/>
          <w:szCs w:val="24"/>
        </w:rPr>
        <w:t xml:space="preserve">give yourself a </w:t>
      </w:r>
      <w:r w:rsidR="003C5D2E">
        <w:rPr>
          <w:rFonts w:ascii="Arial" w:cs="Arial" w:hAnsi="Arial"/>
          <w:sz w:val="24"/>
          <w:szCs w:val="24"/>
        </w:rPr>
        <w:t xml:space="preserve">real </w:t>
      </w:r>
      <w:r w:rsidR="00DD54DD">
        <w:rPr>
          <w:rFonts w:ascii="Arial" w:cs="Arial" w:hAnsi="Arial"/>
          <w:sz w:val="24"/>
          <w:szCs w:val="24"/>
        </w:rPr>
        <w:t xml:space="preserve">head start, you could </w:t>
      </w:r>
      <w:r w:rsidR="003C5D2E">
        <w:rPr>
          <w:rFonts w:ascii="Arial" w:cs="Arial" w:hAnsi="Arial"/>
          <w:sz w:val="24"/>
          <w:szCs w:val="24"/>
        </w:rPr>
        <w:t xml:space="preserve">also </w:t>
      </w:r>
      <w:r w:rsidR="00DD54DD">
        <w:rPr>
          <w:rFonts w:ascii="Arial" w:cs="Arial" w:hAnsi="Arial"/>
          <w:sz w:val="24"/>
          <w:szCs w:val="24"/>
        </w:rPr>
        <w:t>have a look at the resources below</w:t>
      </w:r>
      <w:r w:rsidRPr="00746EF4">
        <w:rPr>
          <w:rFonts w:ascii="Arial" w:cs="Arial" w:hAnsi="Arial"/>
          <w:sz w:val="24"/>
          <w:szCs w:val="24"/>
        </w:rPr>
        <w:t>:</w:t>
      </w:r>
    </w:p>
    <w:p w:rsidR="00E00F19" w:rsidRDefault="00E00F19" w14:paraId="7C0D2470" w14:textId="77777777" w:rsidP="00E00F19" w:rsidRPr="00746EF4">
      <w:pPr>
        <w:rPr>
          <w:rFonts w:ascii="Arial" w:cs="Arial" w:hAnsi="Arial"/>
          <w:sz w:val="24"/>
          <w:szCs w:val="24"/>
        </w:rPr>
      </w:pPr>
      <w:r w:rsidRPr="00746EF4">
        <w:rPr>
          <w:rFonts w:ascii="Arial" w:cs="Arial" w:hAnsi="Arial"/>
          <w:sz w:val="24"/>
          <w:szCs w:val="24"/>
        </w:rPr>
        <w:t xml:space="preserve">AS Maths - </w:t>
      </w:r>
      <w:hyperlink w:history="1" r:id="rId74">
        <w:r w:rsidRPr="00746EF4">
          <w:rPr>
            <w:rStyle w:val="Hyperlink"/>
            <w:rFonts w:ascii="Arial" w:cs="Arial" w:hAnsi="Arial"/>
            <w:sz w:val="24"/>
            <w:szCs w:val="24"/>
          </w:rPr>
          <w:t>https://www.examsolutions.net/</w:t>
        </w:r>
      </w:hyperlink>
      <w:r w:rsidRPr="00746EF4">
        <w:rPr>
          <w:rFonts w:ascii="Arial" w:cs="Arial" w:hAnsi="Arial"/>
          <w:sz w:val="24"/>
          <w:szCs w:val="24"/>
        </w:rPr>
        <w:t xml:space="preserve"> </w:t>
      </w:r>
    </w:p>
    <w:p w:rsidR="00E00F19" w:rsidRDefault="00E00F19" w14:paraId="1F3BCC8F" w14:textId="7BA5D99D" w:rsidP="00E00F19" w:rsidRPr="00746EF4">
      <w:pPr>
        <w:rPr>
          <w:rFonts w:ascii="Arial" w:cs="Arial" w:hAnsi="Arial"/>
          <w:sz w:val="24"/>
          <w:szCs w:val="24"/>
        </w:rPr>
      </w:pPr>
      <w:r w:rsidRPr="00746EF4">
        <w:rPr>
          <w:rFonts w:ascii="Arial" w:cs="Arial" w:hAnsi="Arial"/>
          <w:sz w:val="24"/>
          <w:szCs w:val="24"/>
        </w:rPr>
        <w:t>The</w:t>
      </w:r>
      <w:r w:rsidR="003C5D2E">
        <w:rPr>
          <w:rFonts w:ascii="Arial" w:cs="Arial" w:hAnsi="Arial"/>
          <w:sz w:val="24"/>
          <w:szCs w:val="24"/>
        </w:rPr>
        <w:t>s</w:t>
      </w:r>
      <w:r w:rsidRPr="00746EF4">
        <w:rPr>
          <w:rFonts w:ascii="Arial" w:cs="Arial" w:hAnsi="Arial"/>
          <w:sz w:val="24"/>
          <w:szCs w:val="24"/>
        </w:rPr>
        <w:t xml:space="preserve">e are educational videos available on YouTube through exam solutions – although these are focused </w:t>
      </w:r>
      <w:proofErr w:type="gramStart"/>
      <w:r w:rsidRPr="00746EF4">
        <w:rPr>
          <w:rFonts w:ascii="Arial" w:cs="Arial" w:hAnsi="Arial"/>
          <w:sz w:val="24"/>
          <w:szCs w:val="24"/>
        </w:rPr>
        <w:t>at</w:t>
      </w:r>
      <w:proofErr w:type="gramEnd"/>
      <w:r w:rsidRPr="00746EF4">
        <w:rPr>
          <w:rFonts w:ascii="Arial" w:cs="Arial" w:hAnsi="Arial"/>
          <w:sz w:val="24"/>
          <w:szCs w:val="24"/>
        </w:rPr>
        <w:t xml:space="preserve"> </w:t>
      </w:r>
      <w:r w:rsidR="003C5D2E">
        <w:rPr>
          <w:rFonts w:ascii="Arial" w:cs="Arial" w:hAnsi="Arial"/>
          <w:sz w:val="24"/>
          <w:szCs w:val="24"/>
        </w:rPr>
        <w:t xml:space="preserve">the </w:t>
      </w:r>
      <w:r w:rsidRPr="00746EF4">
        <w:rPr>
          <w:rFonts w:ascii="Arial" w:cs="Arial" w:hAnsi="Arial"/>
          <w:sz w:val="24"/>
          <w:szCs w:val="24"/>
        </w:rPr>
        <w:t xml:space="preserve">Edexcel </w:t>
      </w:r>
      <w:r w:rsidR="003C5D2E">
        <w:rPr>
          <w:rFonts w:ascii="Arial" w:cs="Arial" w:hAnsi="Arial"/>
          <w:sz w:val="24"/>
          <w:szCs w:val="24"/>
        </w:rPr>
        <w:t xml:space="preserve">(English) </w:t>
      </w:r>
      <w:r w:rsidRPr="00746EF4">
        <w:rPr>
          <w:rFonts w:ascii="Arial" w:cs="Arial" w:hAnsi="Arial"/>
          <w:sz w:val="24"/>
          <w:szCs w:val="24"/>
        </w:rPr>
        <w:t>examining board, a lot of the content is the same and will provide a solid foundation to undertaking the WJEC course</w:t>
      </w:r>
      <w:r w:rsidR="00DD54DD">
        <w:rPr>
          <w:rFonts w:ascii="Arial" w:cs="Arial" w:hAnsi="Arial"/>
          <w:sz w:val="24"/>
          <w:szCs w:val="24"/>
        </w:rPr>
        <w:t>.</w:t>
      </w:r>
    </w:p>
    <w:tbl>
      <w:tblPr>
        <w:tblW w:w="10207"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289" w:type="dxa"/>
        <w:tblLook w:val="4A0"/>
      </w:tblPr>
      <w:tblGrid>
        <w:gridCol w:w="4679"/>
        <w:gridCol w:w="5528"/>
      </w:tblGrid>
      <w:tr w14:paraId="4FA8B8E4" w14:textId="77777777" w:rsidR="0033555B" w:rsidRPr="00620D5D" w:rsidTr="008C00B2">
        <w:trPr>
          <w:tblHeader/>
          <w:trHeight w:val="567"/>
        </w:trPr>
        <w:tc>
          <w:tcPr>
            <w:gridSpan w:val="2"/>
            <w:shd w:fill="A8D08D" w:color="auto" w:val="clear"/>
            <w:vAlign w:val="center"/>
            <w:tcW w:w="10207" w:type="dxa"/>
          </w:tcPr>
          <w:p w:rsidR="0033555B" w:rsidRDefault="0033555B" w14:paraId="1BF63700" w14:textId="194ABC8D" w:rsidP="008C00B2" w:rsidRPr="00620D5D">
            <w:pPr>
              <w:spacing w:after="0" w:line="240" w:lineRule="auto"/>
              <w:rPr>
                <w:b/>
                <w:rFonts w:ascii="Arial" w:cs="Arial" w:hAnsi="Arial"/>
              </w:rPr>
            </w:pPr>
            <w:r>
              <w:rPr>
                <w:b/>
                <w:rFonts w:ascii="Arial" w:cs="Arial" w:hAnsi="Arial"/>
              </w:rPr>
              <w:t>AS Maths from Exam Solutions</w:t>
            </w:r>
          </w:p>
        </w:tc>
      </w:tr>
      <w:tr w14:paraId="1CD2C698" w14:textId="77777777" w:rsidR="0033555B" w:rsidRPr="00620D5D" w:rsidTr="00B20073">
        <w:trPr>
          <w:tblHeader/>
          <w:trHeight w:val="432"/>
        </w:trPr>
        <w:tc>
          <w:tcPr>
            <w:shd w:fill="E2EFD9" w:color="auto" w:val="clear"/>
            <w:vAlign w:val="center"/>
            <w:tcW w:w="4679" w:type="dxa"/>
          </w:tcPr>
          <w:p w:rsidR="0033555B" w:rsidRDefault="0033555B" w14:paraId="58CE03F9" w14:textId="1B271FC9" w:rsidP="008C00B2" w:rsidRPr="00620D5D">
            <w:pPr>
              <w:spacing w:after="0" w:line="240" w:lineRule="auto"/>
              <w:rPr>
                <w:b/>
                <w:rFonts w:ascii="Arial" w:cs="Arial" w:hAnsi="Arial"/>
              </w:rPr>
            </w:pPr>
            <w:r>
              <w:rPr>
                <w:b/>
                <w:rFonts w:ascii="Arial" w:cs="Arial" w:hAnsi="Arial"/>
              </w:rPr>
              <w:t>Description</w:t>
            </w:r>
          </w:p>
        </w:tc>
        <w:tc>
          <w:tcPr>
            <w:shd w:fill="E2EFD9" w:color="auto" w:val="clear"/>
            <w:vAlign w:val="center"/>
            <w:tcW w:w="5528" w:type="dxa"/>
          </w:tcPr>
          <w:p w:rsidR="0033555B" w:rsidRDefault="0033555B" w14:paraId="7DC5802A" w14:textId="3C02F717" w:rsidP="008C00B2" w:rsidRPr="00620D5D">
            <w:pPr>
              <w:spacing w:after="0" w:line="240" w:lineRule="auto"/>
              <w:rPr>
                <w:b/>
                <w:rFonts w:ascii="Arial" w:cs="Arial" w:hAnsi="Arial"/>
              </w:rPr>
            </w:pPr>
            <w:r>
              <w:rPr>
                <w:b/>
                <w:rFonts w:ascii="Arial" w:cs="Arial" w:hAnsi="Arial"/>
              </w:rPr>
              <w:t>Link</w:t>
            </w:r>
          </w:p>
        </w:tc>
      </w:tr>
      <w:tr w14:paraId="09CAD575"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5B4DA81C" w14:textId="77777777" w:rsidP="00B20073" w:rsidRPr="00B20073">
            <w:pPr>
              <w:contextualSpacing/>
              <w:rPr>
                <w:bCs/>
                <w:b/>
                <w:rFonts w:ascii="Arial" w:cs="Arial" w:hAnsi="Arial"/>
                <w:sz w:val="20"/>
                <w:szCs w:val="20"/>
              </w:rPr>
            </w:pPr>
            <w:r w:rsidRPr="00B20073">
              <w:rPr>
                <w:bCs/>
                <w:b/>
                <w:rFonts w:ascii="Arial" w:cs="Arial" w:hAnsi="Arial"/>
                <w:sz w:val="20"/>
                <w:szCs w:val="20"/>
              </w:rPr>
              <w:t>Prior Knowledge</w:t>
            </w:r>
          </w:p>
          <w:p w:rsidR="00225729" w:rsidRDefault="00225729" w14:paraId="4D37295D" w14:textId="77777777" w:rsidP="00B20073" w:rsidRPr="00B20073">
            <w:pPr>
              <w:contextualSpacing/>
              <w:rPr>
                <w:rFonts w:ascii="Arial" w:cs="Arial" w:hAnsi="Arial"/>
                <w:sz w:val="20"/>
                <w:szCs w:val="20"/>
              </w:rPr>
            </w:pPr>
            <w:r w:rsidRPr="00B20073">
              <w:rPr>
                <w:rFonts w:ascii="Arial" w:cs="Arial" w:hAnsi="Arial"/>
                <w:sz w:val="20"/>
                <w:szCs w:val="20"/>
              </w:rPr>
              <w:t>Algebra Basics</w:t>
            </w:r>
          </w:p>
          <w:p w:rsidR="00225729" w:rsidRDefault="00225729" w14:paraId="583AC3E7" w14:textId="77777777" w:rsidP="00B20073" w:rsidRPr="00B20073">
            <w:pPr>
              <w:contextualSpacing/>
              <w:rPr>
                <w:rFonts w:ascii="Arial" w:cs="Arial" w:hAnsi="Arial"/>
                <w:sz w:val="20"/>
                <w:szCs w:val="20"/>
              </w:rPr>
            </w:pPr>
            <w:r w:rsidRPr="00B20073">
              <w:rPr>
                <w:rFonts w:ascii="Arial" w:cs="Arial" w:hAnsi="Arial"/>
                <w:sz w:val="20"/>
                <w:szCs w:val="20"/>
              </w:rPr>
              <w:t>Polynomials</w:t>
            </w:r>
          </w:p>
          <w:p w:rsidR="00225729" w:rsidRDefault="00225729" w14:paraId="617A5D11" w14:textId="77777777" w:rsidP="00B20073" w:rsidRPr="00B20073">
            <w:pPr>
              <w:contextualSpacing/>
              <w:rPr>
                <w:rFonts w:ascii="Arial" w:cs="Arial" w:hAnsi="Arial"/>
                <w:sz w:val="20"/>
                <w:szCs w:val="20"/>
              </w:rPr>
            </w:pPr>
            <w:r w:rsidRPr="00B20073">
              <w:rPr>
                <w:rFonts w:ascii="Arial" w:cs="Arial" w:hAnsi="Arial"/>
                <w:sz w:val="20"/>
                <w:szCs w:val="20"/>
              </w:rPr>
              <w:t>Pythagoras’ Theorem</w:t>
            </w:r>
          </w:p>
          <w:p w:rsidR="00225729" w:rsidRDefault="00225729" w14:paraId="2CE6B149" w14:textId="2E514173" w:rsidP="00B20073" w:rsidRPr="00B20073">
            <w:pPr>
              <w:contextualSpacing/>
              <w:spacing w:after="0" w:line="240" w:lineRule="auto"/>
              <w:rPr>
                <w:bCs/>
                <w:rFonts w:ascii="Arial" w:cs="Arial" w:hAnsi="Arial"/>
                <w:sz w:val="20"/>
                <w:szCs w:val="20"/>
              </w:rPr>
            </w:pPr>
            <w:r w:rsidRPr="00B20073">
              <w:rPr>
                <w:rFonts w:ascii="Arial" w:cs="Arial" w:hAnsi="Arial"/>
                <w:sz w:val="20"/>
                <w:szCs w:val="20"/>
              </w:rPr>
              <w:t>Trigonometry</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55ADDB81" w14:textId="7E489E4F" w:rsidP="00225729" w:rsidRPr="00B20073">
            <w:pPr>
              <w:spacing w:after="0" w:line="240" w:lineRule="auto"/>
              <w:rPr>
                <w:bCs/>
                <w:rFonts w:ascii="Arial" w:cs="Arial" w:hAnsi="Arial"/>
                <w:sz w:val="20"/>
                <w:szCs w:val="20"/>
              </w:rPr>
            </w:pPr>
            <w:hyperlink w:anchor="prior" w:history="1" r:id="rId79">
              <w:r w:rsidR="00225729" w:rsidRPr="00B20073">
                <w:rPr>
                  <w:rStyle w:val="Hyperlink"/>
                  <w:rFonts w:ascii="Arial" w:cs="Arial" w:hAnsi="Arial"/>
                  <w:sz w:val="20"/>
                  <w:szCs w:val="20"/>
                </w:rPr>
                <w:t>https://www.examsolutions.net/as-maths/edexcel/pure-maths-as-tutorials/#prior</w:t>
              </w:r>
            </w:hyperlink>
          </w:p>
        </w:tc>
      </w:tr>
      <w:tr w14:paraId="0E44D5D7"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01CC4731" w14:textId="77777777" w:rsidP="00B20073" w:rsidRPr="00B20073">
            <w:pPr>
              <w:contextualSpacing/>
              <w:rPr>
                <w:bCs/>
                <w:b/>
                <w:rFonts w:ascii="Arial" w:cs="Arial" w:hAnsi="Arial"/>
                <w:sz w:val="20"/>
                <w:szCs w:val="20"/>
              </w:rPr>
            </w:pPr>
            <w:r w:rsidRPr="00B20073">
              <w:rPr>
                <w:bCs/>
                <w:b/>
                <w:rFonts w:ascii="Arial" w:cs="Arial" w:hAnsi="Arial"/>
                <w:sz w:val="20"/>
                <w:szCs w:val="20"/>
              </w:rPr>
              <w:t>Algebra and Functions 1</w:t>
            </w:r>
          </w:p>
          <w:p w:rsidR="00225729" w:rsidRDefault="00225729" w14:paraId="14D3CB1D" w14:textId="77777777" w:rsidP="00B20073" w:rsidRPr="00B20073">
            <w:pPr>
              <w:contextualSpacing/>
              <w:rPr>
                <w:rFonts w:ascii="Arial" w:cs="Arial" w:hAnsi="Arial"/>
                <w:sz w:val="20"/>
                <w:szCs w:val="20"/>
              </w:rPr>
            </w:pPr>
            <w:r w:rsidRPr="00B20073">
              <w:rPr>
                <w:rFonts w:ascii="Arial" w:cs="Arial" w:hAnsi="Arial"/>
                <w:sz w:val="20"/>
                <w:szCs w:val="20"/>
              </w:rPr>
              <w:t>Indices</w:t>
            </w:r>
          </w:p>
          <w:p w:rsidR="00225729" w:rsidRDefault="00225729" w14:paraId="1C23E6BD" w14:textId="77777777" w:rsidP="00B20073" w:rsidRPr="00B20073">
            <w:pPr>
              <w:contextualSpacing/>
              <w:rPr>
                <w:rFonts w:ascii="Arial" w:cs="Arial" w:hAnsi="Arial"/>
                <w:sz w:val="20"/>
                <w:szCs w:val="20"/>
              </w:rPr>
            </w:pPr>
            <w:r w:rsidRPr="00B20073">
              <w:rPr>
                <w:rFonts w:ascii="Arial" w:cs="Arial" w:hAnsi="Arial"/>
                <w:sz w:val="20"/>
                <w:szCs w:val="20"/>
              </w:rPr>
              <w:t>Surds</w:t>
            </w:r>
          </w:p>
          <w:p w:rsidR="00225729" w:rsidRDefault="00225729" w14:paraId="2857AAEA" w14:textId="77777777" w:rsidP="00B20073" w:rsidRPr="00B20073">
            <w:pPr>
              <w:contextualSpacing/>
              <w:rPr>
                <w:rFonts w:ascii="Arial" w:cs="Arial" w:hAnsi="Arial"/>
                <w:sz w:val="20"/>
                <w:szCs w:val="20"/>
              </w:rPr>
            </w:pPr>
            <w:r w:rsidRPr="00B20073">
              <w:rPr>
                <w:rFonts w:ascii="Arial" w:cs="Arial" w:hAnsi="Arial"/>
                <w:sz w:val="20"/>
                <w:szCs w:val="20"/>
              </w:rPr>
              <w:t>Functions</w:t>
            </w:r>
          </w:p>
          <w:p w:rsidR="00225729" w:rsidRDefault="00225729" w14:paraId="4644AD12" w14:textId="77777777" w:rsidP="00B20073" w:rsidRPr="00B20073">
            <w:pPr>
              <w:contextualSpacing/>
              <w:rPr>
                <w:rFonts w:ascii="Arial" w:cs="Arial" w:hAnsi="Arial"/>
                <w:sz w:val="20"/>
                <w:szCs w:val="20"/>
              </w:rPr>
            </w:pPr>
            <w:r w:rsidRPr="00B20073">
              <w:rPr>
                <w:rFonts w:ascii="Arial" w:cs="Arial" w:hAnsi="Arial"/>
                <w:sz w:val="20"/>
                <w:szCs w:val="20"/>
              </w:rPr>
              <w:t>Factorising</w:t>
            </w:r>
          </w:p>
          <w:p w:rsidR="00225729" w:rsidRDefault="00225729" w14:paraId="53B0721D" w14:textId="77777777" w:rsidP="00B20073" w:rsidRPr="00B20073">
            <w:pPr>
              <w:contextualSpacing/>
              <w:rPr>
                <w:rFonts w:ascii="Arial" w:cs="Arial" w:hAnsi="Arial"/>
                <w:sz w:val="20"/>
                <w:szCs w:val="20"/>
              </w:rPr>
            </w:pPr>
            <w:r w:rsidRPr="00B20073">
              <w:rPr>
                <w:rFonts w:ascii="Arial" w:cs="Arial" w:hAnsi="Arial"/>
                <w:sz w:val="20"/>
                <w:szCs w:val="20"/>
              </w:rPr>
              <w:t>Completing the Square</w:t>
            </w:r>
          </w:p>
          <w:p w:rsidR="00225729" w:rsidRDefault="00225729" w14:paraId="3316B5ED" w14:textId="77777777" w:rsidP="00B20073" w:rsidRPr="00B20073">
            <w:pPr>
              <w:contextualSpacing/>
              <w:rPr>
                <w:rFonts w:ascii="Arial" w:cs="Arial" w:hAnsi="Arial"/>
                <w:sz w:val="20"/>
                <w:szCs w:val="20"/>
              </w:rPr>
            </w:pPr>
            <w:r w:rsidRPr="00B20073">
              <w:rPr>
                <w:rFonts w:ascii="Arial" w:cs="Arial" w:hAnsi="Arial"/>
                <w:sz w:val="20"/>
                <w:szCs w:val="20"/>
              </w:rPr>
              <w:t>Quadratic Equations</w:t>
            </w:r>
          </w:p>
          <w:p w:rsidR="00225729" w:rsidRDefault="00225729" w14:paraId="094E1473" w14:textId="77777777" w:rsidP="00B20073" w:rsidRPr="00B20073">
            <w:pPr>
              <w:contextualSpacing/>
              <w:rPr>
                <w:rFonts w:ascii="Arial" w:cs="Arial" w:hAnsi="Arial"/>
                <w:sz w:val="20"/>
                <w:szCs w:val="20"/>
              </w:rPr>
            </w:pPr>
            <w:r w:rsidRPr="00B20073">
              <w:rPr>
                <w:rFonts w:ascii="Arial" w:cs="Arial" w:hAnsi="Arial"/>
                <w:sz w:val="20"/>
                <w:szCs w:val="20"/>
              </w:rPr>
              <w:t>Roots and Discriminant</w:t>
            </w:r>
          </w:p>
          <w:p w:rsidR="00225729" w:rsidRDefault="00225729" w14:paraId="137340F8" w14:textId="77777777" w:rsidP="00B20073" w:rsidRPr="00B20073">
            <w:pPr>
              <w:contextualSpacing/>
              <w:rPr>
                <w:rFonts w:ascii="Arial" w:cs="Arial" w:hAnsi="Arial"/>
                <w:sz w:val="20"/>
                <w:szCs w:val="20"/>
              </w:rPr>
            </w:pPr>
            <w:r w:rsidRPr="00B20073">
              <w:rPr>
                <w:rFonts w:ascii="Arial" w:cs="Arial" w:hAnsi="Arial"/>
                <w:sz w:val="20"/>
                <w:szCs w:val="20"/>
              </w:rPr>
              <w:t>Quadratic Graphs</w:t>
            </w:r>
          </w:p>
          <w:p w:rsidR="00225729" w:rsidRDefault="00225729" w14:paraId="47901E9E" w14:textId="77777777" w:rsidP="00B20073" w:rsidRPr="00B20073">
            <w:pPr>
              <w:contextualSpacing/>
              <w:rPr>
                <w:rFonts w:ascii="Arial" w:cs="Arial" w:hAnsi="Arial"/>
                <w:sz w:val="20"/>
                <w:szCs w:val="20"/>
              </w:rPr>
            </w:pPr>
            <w:r w:rsidRPr="00B20073">
              <w:rPr>
                <w:rFonts w:ascii="Arial" w:cs="Arial" w:hAnsi="Arial"/>
                <w:sz w:val="20"/>
                <w:szCs w:val="20"/>
              </w:rPr>
              <w:t>Simultaneous Equations</w:t>
              <w:lastRenderedPageBreak/>
            </w:r>
          </w:p>
          <w:p w:rsidR="00225729" w:rsidRDefault="00225729" w14:paraId="7EF379E6" w14:textId="77777777" w:rsidP="00B20073" w:rsidRPr="00B20073">
            <w:pPr>
              <w:contextualSpacing/>
              <w:rPr>
                <w:rFonts w:ascii="Arial" w:cs="Arial" w:hAnsi="Arial"/>
                <w:sz w:val="20"/>
                <w:szCs w:val="20"/>
              </w:rPr>
            </w:pPr>
            <w:r w:rsidRPr="00B20073">
              <w:rPr>
                <w:rFonts w:ascii="Arial" w:cs="Arial" w:hAnsi="Arial"/>
                <w:sz w:val="20"/>
                <w:szCs w:val="20"/>
              </w:rPr>
              <w:t>Inequalities</w:t>
            </w:r>
          </w:p>
          <w:p w:rsidR="00225729" w:rsidRDefault="00225729" w14:paraId="5D9858F9" w14:textId="77777777" w:rsidP="00B20073" w:rsidRPr="00B20073">
            <w:pPr>
              <w:contextualSpacing/>
              <w:rPr>
                <w:rFonts w:ascii="Arial" w:cs="Arial" w:hAnsi="Arial"/>
                <w:sz w:val="20"/>
                <w:szCs w:val="20"/>
              </w:rPr>
            </w:pPr>
            <w:r w:rsidRPr="00B20073">
              <w:rPr>
                <w:rFonts w:ascii="Arial" w:cs="Arial" w:hAnsi="Arial"/>
                <w:sz w:val="20"/>
                <w:szCs w:val="20"/>
              </w:rPr>
              <w:t>Algebraic Long Division</w:t>
            </w:r>
          </w:p>
          <w:p w:rsidR="00225729" w:rsidRDefault="00225729" w14:paraId="3B98219C" w14:textId="389A425E" w:rsidP="00B20073" w:rsidRPr="00B20073">
            <w:pPr>
              <w:contextualSpacing/>
              <w:rPr>
                <w:bCs/>
                <w:b/>
                <w:rFonts w:ascii="Arial" w:cs="Arial" w:hAnsi="Arial"/>
                <w:sz w:val="20"/>
                <w:szCs w:val="20"/>
              </w:rPr>
            </w:pPr>
            <w:r w:rsidRPr="00B20073">
              <w:rPr>
                <w:rFonts w:ascii="Arial" w:cs="Arial" w:hAnsi="Arial"/>
                <w:sz w:val="20"/>
                <w:szCs w:val="20"/>
              </w:rPr>
              <w:t>Factor Theorem</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564E2095" w14:textId="10F0D7EF" w:rsidP="00225729" w:rsidRPr="00B20073">
            <w:pPr>
              <w:spacing w:after="0" w:line="240" w:lineRule="auto"/>
              <w:rPr>
                <w:rFonts w:ascii="Arial" w:cs="Arial" w:hAnsi="Arial"/>
                <w:sz w:val="20"/>
                <w:szCs w:val="20"/>
              </w:rPr>
            </w:pPr>
            <w:hyperlink w:anchor="alg_1" w:history="1" r:id="rId77">
              <w:r w:rsidR="00225729" w:rsidRPr="00B20073">
                <w:rPr>
                  <w:rStyle w:val="Hyperlink"/>
                  <w:rFonts w:ascii="Arial" w:cs="Arial" w:hAnsi="Arial"/>
                  <w:sz w:val="20"/>
                  <w:szCs w:val="20"/>
                </w:rPr>
                <w:t>https://www.examsolutions.net/as-maths/edexcel/pure-maths-as-tutorials/#alg_1</w:t>
              </w:r>
            </w:hyperlink>
          </w:p>
        </w:tc>
      </w:tr>
      <w:tr w14:paraId="1A5DDC26"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1DD36909" w14:textId="77777777" w:rsidP="00B20073" w:rsidRPr="00B20073">
            <w:pPr>
              <w:contextualSpacing/>
              <w:rPr>
                <w:bCs/>
                <w:b/>
                <w:rFonts w:ascii="Arial" w:cs="Arial" w:hAnsi="Arial"/>
                <w:sz w:val="20"/>
                <w:szCs w:val="20"/>
              </w:rPr>
            </w:pPr>
            <w:r w:rsidRPr="00B20073">
              <w:rPr>
                <w:bCs/>
                <w:b/>
                <w:rFonts w:ascii="Arial" w:cs="Arial" w:hAnsi="Arial"/>
                <w:sz w:val="20"/>
                <w:szCs w:val="20"/>
              </w:rPr>
              <w:t>Coordinate Geometry</w:t>
            </w:r>
          </w:p>
          <w:p w:rsidR="00225729" w:rsidRDefault="00225729" w14:paraId="52713FD5" w14:textId="77777777" w:rsidP="00B20073" w:rsidRPr="00B20073">
            <w:pPr>
              <w:contextualSpacing/>
              <w:rPr>
                <w:rFonts w:ascii="Arial" w:cs="Arial" w:hAnsi="Arial"/>
                <w:sz w:val="20"/>
                <w:szCs w:val="20"/>
              </w:rPr>
            </w:pPr>
            <w:r w:rsidRPr="00B20073">
              <w:rPr>
                <w:rFonts w:ascii="Arial" w:cs="Arial" w:hAnsi="Arial"/>
                <w:sz w:val="20"/>
                <w:szCs w:val="20"/>
              </w:rPr>
              <w:t>Gradient of Straight Lines</w:t>
            </w:r>
          </w:p>
          <w:p w:rsidR="00225729" w:rsidRDefault="00225729" w14:paraId="5DAAA5BE" w14:textId="77777777" w:rsidP="00B20073" w:rsidRPr="00B20073">
            <w:pPr>
              <w:contextualSpacing/>
              <w:rPr>
                <w:rFonts w:ascii="Arial" w:cs="Arial" w:hAnsi="Arial"/>
                <w:sz w:val="20"/>
                <w:szCs w:val="20"/>
              </w:rPr>
            </w:pPr>
            <w:r w:rsidRPr="00B20073">
              <w:rPr>
                <w:rFonts w:ascii="Arial" w:cs="Arial" w:hAnsi="Arial"/>
                <w:sz w:val="20"/>
                <w:szCs w:val="20"/>
              </w:rPr>
              <w:t>Straight Lines</w:t>
            </w:r>
          </w:p>
          <w:p w:rsidR="00225729" w:rsidRDefault="00225729" w14:paraId="76A56248" w14:textId="77777777" w:rsidP="00B20073" w:rsidRPr="00B20073">
            <w:pPr>
              <w:contextualSpacing/>
              <w:rPr>
                <w:rFonts w:ascii="Arial" w:cs="Arial" w:hAnsi="Arial"/>
                <w:sz w:val="20"/>
                <w:szCs w:val="20"/>
              </w:rPr>
            </w:pPr>
            <w:r w:rsidRPr="00B20073">
              <w:rPr>
                <w:rFonts w:ascii="Arial" w:cs="Arial" w:hAnsi="Arial"/>
                <w:sz w:val="20"/>
                <w:szCs w:val="20"/>
              </w:rPr>
              <w:t>Intersection of Graphs</w:t>
            </w:r>
          </w:p>
          <w:p w:rsidR="00225729" w:rsidRDefault="00225729" w14:paraId="41B85273" w14:textId="77777777" w:rsidP="00B20073" w:rsidRPr="00B20073">
            <w:pPr>
              <w:contextualSpacing/>
              <w:rPr>
                <w:rFonts w:ascii="Arial" w:cs="Arial" w:hAnsi="Arial"/>
                <w:sz w:val="20"/>
                <w:szCs w:val="20"/>
              </w:rPr>
            </w:pPr>
            <w:r w:rsidRPr="00B20073">
              <w:rPr>
                <w:rFonts w:ascii="Arial" w:cs="Arial" w:hAnsi="Arial"/>
                <w:sz w:val="20"/>
                <w:szCs w:val="20"/>
              </w:rPr>
              <w:t>Exam Questions – Straight lines</w:t>
            </w:r>
          </w:p>
          <w:p w:rsidR="00225729" w:rsidRDefault="00225729" w14:paraId="7E5EF4AC" w14:textId="573FEE00" w:rsidP="00B20073" w:rsidRPr="00B20073">
            <w:pPr>
              <w:contextualSpacing/>
              <w:rPr>
                <w:bCs/>
                <w:b/>
                <w:rFonts w:ascii="Arial" w:cs="Arial" w:hAnsi="Arial"/>
                <w:sz w:val="20"/>
                <w:szCs w:val="20"/>
              </w:rPr>
            </w:pPr>
            <w:r w:rsidRPr="00B20073">
              <w:rPr>
                <w:rFonts w:ascii="Arial" w:cs="Arial" w:hAnsi="Arial"/>
                <w:sz w:val="20"/>
                <w:szCs w:val="20"/>
              </w:rPr>
              <w:t>Circles</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1BDD7853" w14:textId="4A9A693D" w:rsidP="00225729" w:rsidRPr="00B20073">
            <w:pPr>
              <w:spacing w:after="0" w:line="240" w:lineRule="auto"/>
              <w:rPr>
                <w:rFonts w:ascii="Arial" w:cs="Arial" w:hAnsi="Arial"/>
                <w:sz w:val="20"/>
                <w:szCs w:val="20"/>
              </w:rPr>
            </w:pPr>
            <w:hyperlink w:anchor="Coordinate_Geometry" w:history="1" r:id="rId72">
              <w:r w:rsidR="00225729" w:rsidRPr="00B20073">
                <w:rPr>
                  <w:rStyle w:val="Hyperlink"/>
                  <w:rFonts w:ascii="Arial" w:cs="Arial" w:hAnsi="Arial"/>
                  <w:sz w:val="20"/>
                  <w:szCs w:val="20"/>
                </w:rPr>
                <w:t>https://www.examsolutions.net/as-maths/edexcel/pure-maths-as-tutorials/#Coordinate_Geometry</w:t>
              </w:r>
            </w:hyperlink>
          </w:p>
        </w:tc>
      </w:tr>
      <w:tr w14:paraId="7B665C54"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20F0F8AE" w14:textId="77777777" w:rsidP="00B20073" w:rsidRPr="00B20073">
            <w:pPr>
              <w:contextualSpacing/>
              <w:rPr>
                <w:bCs/>
                <w:b/>
                <w:rFonts w:ascii="Arial" w:cs="Arial" w:hAnsi="Arial"/>
                <w:sz w:val="20"/>
                <w:szCs w:val="20"/>
              </w:rPr>
            </w:pPr>
            <w:r w:rsidRPr="00B20073">
              <w:rPr>
                <w:bCs/>
                <w:b/>
                <w:rFonts w:ascii="Arial" w:cs="Arial" w:hAnsi="Arial"/>
                <w:sz w:val="20"/>
                <w:szCs w:val="20"/>
              </w:rPr>
              <w:t>Algebra and Functions 2</w:t>
            </w:r>
          </w:p>
          <w:p w:rsidR="00225729" w:rsidRDefault="00225729" w14:paraId="5780EFEB" w14:textId="77777777" w:rsidP="00B20073" w:rsidRPr="00B20073">
            <w:pPr>
              <w:contextualSpacing/>
              <w:rPr>
                <w:rFonts w:ascii="Arial" w:cs="Arial" w:hAnsi="Arial"/>
                <w:sz w:val="20"/>
                <w:szCs w:val="20"/>
              </w:rPr>
            </w:pPr>
            <w:r w:rsidRPr="00B20073">
              <w:rPr>
                <w:rFonts w:ascii="Arial" w:cs="Arial" w:hAnsi="Arial"/>
                <w:sz w:val="20"/>
                <w:szCs w:val="20"/>
              </w:rPr>
              <w:t>Sketching Cubic and Reciprocal Curves</w:t>
            </w:r>
          </w:p>
          <w:p w:rsidR="00225729" w:rsidRDefault="00225729" w14:paraId="0880F9DE" w14:textId="77777777" w:rsidP="00B20073" w:rsidRPr="00B20073">
            <w:pPr>
              <w:contextualSpacing/>
              <w:rPr>
                <w:rFonts w:ascii="Arial" w:cs="Arial" w:hAnsi="Arial"/>
                <w:sz w:val="20"/>
                <w:szCs w:val="20"/>
              </w:rPr>
            </w:pPr>
            <w:r w:rsidRPr="00B20073">
              <w:rPr>
                <w:rFonts w:ascii="Arial" w:cs="Arial" w:hAnsi="Arial"/>
                <w:sz w:val="20"/>
                <w:szCs w:val="20"/>
              </w:rPr>
              <w:t>Graph Transformations</w:t>
            </w:r>
          </w:p>
          <w:p w:rsidR="00225729" w:rsidRDefault="00225729" w14:paraId="19D3F78A" w14:textId="56FE77EA" w:rsidP="00B20073" w:rsidRPr="00B20073">
            <w:pPr>
              <w:contextualSpacing/>
              <w:rPr>
                <w:bCs/>
                <w:b/>
                <w:rFonts w:ascii="Arial" w:cs="Arial" w:hAnsi="Arial"/>
                <w:sz w:val="20"/>
                <w:szCs w:val="20"/>
              </w:rPr>
            </w:pPr>
            <w:r w:rsidRPr="00B20073">
              <w:rPr>
                <w:rFonts w:ascii="Arial" w:cs="Arial" w:hAnsi="Arial"/>
                <w:sz w:val="20"/>
                <w:szCs w:val="20"/>
              </w:rPr>
              <w:t>Asymptotes</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73CC3050" w14:textId="7B4B23AC" w:rsidP="00225729" w:rsidRPr="00B20073">
            <w:pPr>
              <w:spacing w:after="0" w:line="240" w:lineRule="auto"/>
              <w:rPr>
                <w:rFonts w:ascii="Arial" w:cs="Arial" w:hAnsi="Arial"/>
                <w:sz w:val="20"/>
                <w:szCs w:val="20"/>
              </w:rPr>
            </w:pPr>
            <w:hyperlink w:anchor="alg_func_2" w:history="1" r:id="rId80">
              <w:r w:rsidR="00225729" w:rsidRPr="00B20073">
                <w:rPr>
                  <w:rStyle w:val="Hyperlink"/>
                  <w:rFonts w:ascii="Arial" w:cs="Arial" w:hAnsi="Arial"/>
                  <w:sz w:val="20"/>
                  <w:szCs w:val="20"/>
                </w:rPr>
                <w:t>https://www.examsolutions.net/as-maths/edexcel/pure-maths-as-tutorials/#alg_func_2</w:t>
              </w:r>
            </w:hyperlink>
          </w:p>
        </w:tc>
      </w:tr>
      <w:tr w14:paraId="53EE16E4"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6FF0FD32" w14:textId="77777777" w:rsidP="00B20073" w:rsidRPr="00B20073">
            <w:pPr>
              <w:contextualSpacing/>
              <w:rPr>
                <w:bCs/>
                <w:b/>
                <w:rFonts w:ascii="Arial" w:cs="Arial" w:hAnsi="Arial"/>
                <w:sz w:val="20"/>
                <w:szCs w:val="20"/>
              </w:rPr>
            </w:pPr>
            <w:r w:rsidRPr="00B20073">
              <w:rPr>
                <w:bCs/>
                <w:b/>
                <w:rFonts w:ascii="Arial" w:cs="Arial" w:hAnsi="Arial"/>
                <w:sz w:val="20"/>
                <w:szCs w:val="20"/>
              </w:rPr>
              <w:t>Sequences and Series</w:t>
            </w:r>
          </w:p>
          <w:p w:rsidR="00225729" w:rsidRDefault="00225729" w14:paraId="726F4AD3" w14:textId="0B2E553D" w:rsidP="00B20073" w:rsidRPr="00B20073">
            <w:pPr>
              <w:contextualSpacing/>
              <w:rPr>
                <w:bCs/>
                <w:b/>
                <w:rFonts w:ascii="Arial" w:cs="Arial" w:hAnsi="Arial"/>
                <w:sz w:val="20"/>
                <w:szCs w:val="20"/>
              </w:rPr>
            </w:pPr>
            <w:r w:rsidRPr="00B20073">
              <w:rPr>
                <w:rFonts w:ascii="Arial" w:cs="Arial" w:hAnsi="Arial"/>
                <w:sz w:val="20"/>
                <w:szCs w:val="20"/>
              </w:rPr>
              <w:t>Binomial Expansion</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3296880D" w14:textId="0B88B232" w:rsidP="00225729" w:rsidRPr="00B20073">
            <w:pPr>
              <w:spacing w:after="0" w:line="240" w:lineRule="auto"/>
              <w:rPr>
                <w:rFonts w:ascii="Arial" w:cs="Arial" w:hAnsi="Arial"/>
                <w:sz w:val="20"/>
                <w:szCs w:val="20"/>
              </w:rPr>
            </w:pPr>
            <w:hyperlink w:anchor="sequences_series" w:history="1" r:id="rId75">
              <w:r w:rsidR="00225729" w:rsidRPr="00B20073">
                <w:rPr>
                  <w:rStyle w:val="Hyperlink"/>
                  <w:rFonts w:ascii="Arial" w:cs="Arial" w:hAnsi="Arial"/>
                  <w:sz w:val="20"/>
                  <w:szCs w:val="20"/>
                </w:rPr>
                <w:t>https://www.examsolutions.net/as-maths/edexcel/pure-maths-as-tutorials/#sequences_series</w:t>
              </w:r>
            </w:hyperlink>
          </w:p>
        </w:tc>
      </w:tr>
      <w:tr w14:paraId="01F61DF5"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59E7F2E1" w14:textId="77777777" w:rsidP="00B20073" w:rsidRPr="00B20073">
            <w:pPr>
              <w:contextualSpacing/>
              <w:rPr>
                <w:bCs/>
                <w:b/>
                <w:rFonts w:ascii="Arial" w:cs="Arial" w:hAnsi="Arial"/>
                <w:sz w:val="20"/>
                <w:szCs w:val="20"/>
              </w:rPr>
            </w:pPr>
            <w:r w:rsidRPr="00B20073">
              <w:rPr>
                <w:bCs/>
                <w:b/>
                <w:rFonts w:ascii="Arial" w:cs="Arial" w:hAnsi="Arial"/>
                <w:sz w:val="20"/>
                <w:szCs w:val="20"/>
              </w:rPr>
              <w:t>Trigonometry</w:t>
            </w:r>
          </w:p>
          <w:p w:rsidR="00225729" w:rsidRDefault="00225729" w14:paraId="325D93E4" w14:textId="77777777" w:rsidP="00B20073" w:rsidRPr="00B20073">
            <w:pPr>
              <w:contextualSpacing/>
              <w:rPr>
                <w:rFonts w:ascii="Arial" w:cs="Arial" w:hAnsi="Arial"/>
                <w:sz w:val="20"/>
                <w:szCs w:val="20"/>
              </w:rPr>
            </w:pPr>
            <w:r w:rsidRPr="00B20073">
              <w:rPr>
                <w:rFonts w:ascii="Arial" w:cs="Arial" w:hAnsi="Arial"/>
                <w:sz w:val="20"/>
                <w:szCs w:val="20"/>
              </w:rPr>
              <w:t>Trigonometric Ratios</w:t>
            </w:r>
          </w:p>
          <w:p w:rsidR="00225729" w:rsidRDefault="00225729" w14:paraId="4AFF5D81" w14:textId="77777777" w:rsidP="00B20073" w:rsidRPr="00B20073">
            <w:pPr>
              <w:contextualSpacing/>
              <w:rPr>
                <w:rFonts w:ascii="Arial" w:cs="Arial" w:hAnsi="Arial"/>
                <w:sz w:val="20"/>
                <w:szCs w:val="20"/>
              </w:rPr>
            </w:pPr>
            <w:r w:rsidRPr="00B20073">
              <w:rPr>
                <w:rFonts w:ascii="Arial" w:cs="Arial" w:hAnsi="Arial"/>
                <w:sz w:val="20"/>
                <w:szCs w:val="20"/>
              </w:rPr>
              <w:t>Graphs and Transformations</w:t>
            </w:r>
          </w:p>
          <w:p w:rsidR="00225729" w:rsidRDefault="00225729" w14:paraId="41B3093C" w14:textId="77777777" w:rsidP="00B20073" w:rsidRPr="00B20073">
            <w:pPr>
              <w:contextualSpacing/>
              <w:rPr>
                <w:rFonts w:ascii="Arial" w:cs="Arial" w:hAnsi="Arial"/>
                <w:sz w:val="20"/>
                <w:szCs w:val="20"/>
              </w:rPr>
            </w:pPr>
            <w:r w:rsidRPr="00B20073">
              <w:rPr>
                <w:rFonts w:ascii="Arial" w:cs="Arial" w:hAnsi="Arial"/>
                <w:sz w:val="20"/>
                <w:szCs w:val="20"/>
              </w:rPr>
              <w:t>Applications of Trigonometry</w:t>
            </w:r>
          </w:p>
          <w:p w:rsidR="00225729" w:rsidRDefault="00225729" w14:paraId="0C7627CE" w14:textId="77777777" w:rsidP="00B20073" w:rsidRPr="00B20073">
            <w:pPr>
              <w:contextualSpacing/>
              <w:rPr>
                <w:rFonts w:ascii="Arial" w:cs="Arial" w:hAnsi="Arial"/>
                <w:sz w:val="20"/>
                <w:szCs w:val="20"/>
              </w:rPr>
            </w:pPr>
            <w:r w:rsidRPr="00B20073">
              <w:rPr>
                <w:rFonts w:ascii="Arial" w:cs="Arial" w:hAnsi="Arial"/>
                <w:sz w:val="20"/>
                <w:szCs w:val="20"/>
              </w:rPr>
              <w:t>Trigonometric Equations</w:t>
            </w:r>
          </w:p>
          <w:p w:rsidR="00225729" w:rsidRDefault="00225729" w14:paraId="16CE3D59" w14:textId="2BE1B79E" w:rsidP="00B20073" w:rsidRPr="00B20073">
            <w:pPr>
              <w:contextualSpacing/>
              <w:rPr>
                <w:bCs/>
                <w:b/>
                <w:rFonts w:ascii="Arial" w:cs="Arial" w:hAnsi="Arial"/>
                <w:sz w:val="20"/>
                <w:szCs w:val="20"/>
              </w:rPr>
            </w:pPr>
            <w:r w:rsidRPr="00B20073">
              <w:rPr>
                <w:rFonts w:ascii="Arial" w:cs="Arial" w:hAnsi="Arial"/>
                <w:sz w:val="20"/>
                <w:szCs w:val="20"/>
              </w:rPr>
              <w:t>Trigonometric Identities</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0114470B" w14:textId="0D4E0191" w:rsidP="00225729" w:rsidRPr="00B20073">
            <w:pPr>
              <w:spacing w:after="0" w:line="240" w:lineRule="auto"/>
              <w:rPr>
                <w:rFonts w:ascii="Arial" w:cs="Arial" w:hAnsi="Arial"/>
                <w:sz w:val="20"/>
                <w:szCs w:val="20"/>
              </w:rPr>
            </w:pPr>
            <w:hyperlink w:anchor="Trigonometry" w:history="1" r:id="rId83">
              <w:r w:rsidR="00225729" w:rsidRPr="00B20073">
                <w:rPr>
                  <w:rStyle w:val="Hyperlink"/>
                  <w:rFonts w:ascii="Arial" w:cs="Arial" w:hAnsi="Arial"/>
                  <w:sz w:val="20"/>
                  <w:szCs w:val="20"/>
                </w:rPr>
                <w:t>https://www.examsolutions.net/as-maths/edexcel/pure-maths-as-tutorials/#Trigonometry</w:t>
              </w:r>
            </w:hyperlink>
          </w:p>
        </w:tc>
      </w:tr>
      <w:tr w14:paraId="6F167951"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4C390ED0" w14:textId="77777777" w:rsidP="00B20073" w:rsidRPr="00B20073">
            <w:pPr>
              <w:contextualSpacing/>
              <w:rPr>
                <w:bCs/>
                <w:b/>
                <w:rFonts w:ascii="Arial" w:cs="Arial" w:hAnsi="Arial"/>
                <w:sz w:val="20"/>
                <w:szCs w:val="20"/>
              </w:rPr>
            </w:pPr>
            <w:r w:rsidRPr="00B20073">
              <w:rPr>
                <w:bCs/>
                <w:b/>
                <w:rFonts w:ascii="Arial" w:cs="Arial" w:hAnsi="Arial"/>
                <w:sz w:val="20"/>
                <w:szCs w:val="20"/>
              </w:rPr>
              <w:t>Logarithmic and Exponential Functions</w:t>
            </w:r>
          </w:p>
          <w:p w:rsidR="00225729" w:rsidRDefault="00225729" w14:paraId="43FA1B1A" w14:textId="77777777" w:rsidP="00B20073" w:rsidRPr="00B20073">
            <w:pPr>
              <w:contextualSpacing/>
              <w:rPr>
                <w:rFonts w:ascii="Arial" w:cs="Arial" w:hAnsi="Arial"/>
                <w:sz w:val="20"/>
                <w:szCs w:val="20"/>
              </w:rPr>
            </w:pPr>
            <w:r w:rsidRPr="00B20073">
              <w:rPr>
                <w:rFonts w:ascii="Arial" w:cs="Arial" w:hAnsi="Arial"/>
                <w:sz w:val="20"/>
                <w:szCs w:val="20"/>
              </w:rPr>
              <w:t>Exponential Functions and Logarithms</w:t>
            </w:r>
          </w:p>
          <w:p w:rsidR="00225729" w:rsidRDefault="00225729" w14:paraId="6CEE909B" w14:textId="77777777" w:rsidP="00B20073" w:rsidRPr="00B20073">
            <w:pPr>
              <w:contextualSpacing/>
              <w:rPr>
                <w:rFonts w:ascii="Arial" w:cs="Arial" w:hAnsi="Arial"/>
                <w:sz w:val="20"/>
                <w:szCs w:val="20"/>
              </w:rPr>
            </w:pPr>
            <w:r w:rsidRPr="00B20073">
              <w:rPr>
                <w:rFonts w:ascii="Arial" w:cs="Arial" w:hAnsi="Arial"/>
                <w:sz w:val="20"/>
                <w:szCs w:val="20"/>
              </w:rPr>
              <w:t>The Exponential Function and Natural Log Functions</w:t>
            </w:r>
          </w:p>
          <w:p w:rsidR="00225729" w:rsidRDefault="00225729" w14:paraId="210B1CF8" w14:textId="172E742F" w:rsidP="00B20073" w:rsidRPr="00B20073">
            <w:pPr>
              <w:contextualSpacing/>
              <w:rPr>
                <w:bCs/>
                <w:b/>
                <w:rFonts w:ascii="Arial" w:cs="Arial" w:hAnsi="Arial"/>
                <w:sz w:val="20"/>
                <w:szCs w:val="20"/>
              </w:rPr>
            </w:pPr>
            <w:r w:rsidRPr="00B20073">
              <w:rPr>
                <w:rFonts w:ascii="Arial" w:cs="Arial" w:hAnsi="Arial"/>
                <w:sz w:val="20"/>
                <w:szCs w:val="20"/>
              </w:rPr>
              <w:t>Modelling Curves</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42631B2E" w14:textId="6C2BFBE0" w:rsidP="00225729" w:rsidRPr="00B20073">
            <w:pPr>
              <w:spacing w:after="0" w:line="240" w:lineRule="auto"/>
              <w:rPr>
                <w:rFonts w:ascii="Arial" w:cs="Arial" w:hAnsi="Arial"/>
                <w:sz w:val="20"/>
                <w:szCs w:val="20"/>
              </w:rPr>
            </w:pPr>
            <w:hyperlink w:anchor="log_exponential" w:history="1" r:id="rId73">
              <w:r w:rsidR="00225729" w:rsidRPr="00B20073">
                <w:rPr>
                  <w:rStyle w:val="Hyperlink"/>
                  <w:rFonts w:ascii="Arial" w:cs="Arial" w:hAnsi="Arial"/>
                  <w:sz w:val="20"/>
                  <w:szCs w:val="20"/>
                </w:rPr>
                <w:t>https://www.examsolutions.net/as-maths/edexcel/pure-maths-as-tutorials/#log_exponential</w:t>
              </w:r>
            </w:hyperlink>
          </w:p>
        </w:tc>
      </w:tr>
      <w:tr w14:paraId="0A7CFDF6"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78277C2A" w14:textId="77777777" w:rsidP="00B20073" w:rsidRPr="00B20073">
            <w:pPr>
              <w:contextualSpacing/>
              <w:rPr>
                <w:bCs/>
                <w:b/>
                <w:rFonts w:ascii="Arial" w:cs="Arial" w:hAnsi="Arial"/>
                <w:sz w:val="20"/>
                <w:szCs w:val="20"/>
              </w:rPr>
            </w:pPr>
            <w:r w:rsidRPr="00B20073">
              <w:rPr>
                <w:bCs/>
                <w:b/>
                <w:rFonts w:ascii="Arial" w:cs="Arial" w:hAnsi="Arial"/>
                <w:sz w:val="20"/>
                <w:szCs w:val="20"/>
              </w:rPr>
              <w:t>Differentiation</w:t>
            </w:r>
          </w:p>
          <w:p w:rsidR="00225729" w:rsidRDefault="00225729" w14:paraId="1DD34122" w14:textId="77777777" w:rsidP="00B20073" w:rsidRPr="00B20073">
            <w:pPr>
              <w:contextualSpacing/>
              <w:rPr>
                <w:rFonts w:ascii="Arial" w:cs="Arial" w:hAnsi="Arial"/>
                <w:sz w:val="20"/>
                <w:szCs w:val="20"/>
              </w:rPr>
            </w:pPr>
            <w:r w:rsidRPr="00B20073">
              <w:rPr>
                <w:rFonts w:ascii="Arial" w:cs="Arial" w:hAnsi="Arial"/>
                <w:sz w:val="20"/>
                <w:szCs w:val="20"/>
              </w:rPr>
              <w:t>Introduction</w:t>
            </w:r>
          </w:p>
          <w:p w:rsidR="00225729" w:rsidRDefault="00225729" w14:paraId="4C768227" w14:textId="77777777" w:rsidP="00B20073" w:rsidRPr="00B20073">
            <w:pPr>
              <w:contextualSpacing/>
              <w:rPr>
                <w:rFonts w:ascii="Arial" w:cs="Arial" w:hAnsi="Arial"/>
                <w:sz w:val="20"/>
                <w:szCs w:val="20"/>
              </w:rPr>
            </w:pPr>
            <w:r w:rsidRPr="00B20073">
              <w:rPr>
                <w:rFonts w:ascii="Arial" w:cs="Arial" w:hAnsi="Arial"/>
                <w:sz w:val="20"/>
                <w:szCs w:val="20"/>
              </w:rPr>
              <w:t xml:space="preserve">Tangents and </w:t>
            </w:r>
            <w:proofErr w:type="spellStart"/>
            <w:r w:rsidRPr="00B20073">
              <w:rPr>
                <w:rFonts w:ascii="Arial" w:cs="Arial" w:hAnsi="Arial"/>
                <w:sz w:val="20"/>
                <w:szCs w:val="20"/>
              </w:rPr>
              <w:t>Normals</w:t>
            </w:r>
            <w:proofErr w:type="spellEnd"/>
          </w:p>
          <w:p w:rsidR="00225729" w:rsidRDefault="00225729" w14:paraId="796BF2F9" w14:textId="77777777" w:rsidP="00B20073" w:rsidRPr="00B20073">
            <w:pPr>
              <w:contextualSpacing/>
              <w:rPr>
                <w:rFonts w:ascii="Arial" w:cs="Arial" w:hAnsi="Arial"/>
                <w:sz w:val="20"/>
                <w:szCs w:val="20"/>
              </w:rPr>
            </w:pPr>
            <w:r w:rsidRPr="00B20073">
              <w:rPr>
                <w:rFonts w:ascii="Arial" w:cs="Arial" w:hAnsi="Arial"/>
                <w:sz w:val="20"/>
                <w:szCs w:val="20"/>
              </w:rPr>
              <w:t>Stationary Points</w:t>
            </w:r>
          </w:p>
          <w:p w:rsidR="00225729" w:rsidRDefault="00225729" w14:paraId="6CFFB4F6" w14:textId="3D552E5F" w:rsidP="00B20073" w:rsidRPr="00B20073">
            <w:pPr>
              <w:contextualSpacing/>
              <w:rPr>
                <w:bCs/>
                <w:b/>
                <w:rFonts w:ascii="Arial" w:cs="Arial" w:hAnsi="Arial"/>
                <w:sz w:val="20"/>
                <w:szCs w:val="20"/>
              </w:rPr>
            </w:pPr>
            <w:r w:rsidRPr="00B20073">
              <w:rPr>
                <w:rFonts w:ascii="Arial" w:cs="Arial" w:hAnsi="Arial"/>
                <w:sz w:val="20"/>
                <w:szCs w:val="20"/>
              </w:rPr>
              <w:t>Increasing and Decreasing Functions</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28CE3967" w14:textId="07E0CC5B" w:rsidP="00225729" w:rsidRPr="00B20073">
            <w:pPr>
              <w:spacing w:after="0" w:line="240" w:lineRule="auto"/>
              <w:rPr>
                <w:rFonts w:ascii="Arial" w:cs="Arial" w:hAnsi="Arial"/>
                <w:sz w:val="20"/>
                <w:szCs w:val="20"/>
              </w:rPr>
            </w:pPr>
            <w:hyperlink w:anchor="Differentiation" w:history="1" r:id="rId78">
              <w:r w:rsidR="00225729" w:rsidRPr="00B20073">
                <w:rPr>
                  <w:rStyle w:val="Hyperlink"/>
                  <w:rFonts w:ascii="Arial" w:cs="Arial" w:hAnsi="Arial"/>
                  <w:sz w:val="20"/>
                  <w:szCs w:val="20"/>
                </w:rPr>
                <w:t>https://www.examsolutions.net/as-maths/edexcel/pure-maths-as-tutorials/#Differentiation</w:t>
              </w:r>
            </w:hyperlink>
          </w:p>
        </w:tc>
      </w:tr>
      <w:tr w14:paraId="7DB73C52"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79921D08" w14:textId="77777777" w:rsidP="00B20073" w:rsidRPr="00B20073">
            <w:pPr>
              <w:contextualSpacing/>
              <w:rPr>
                <w:bCs/>
                <w:b/>
                <w:rFonts w:ascii="Arial" w:cs="Arial" w:hAnsi="Arial"/>
                <w:sz w:val="20"/>
                <w:szCs w:val="20"/>
              </w:rPr>
            </w:pPr>
            <w:r w:rsidRPr="00B20073">
              <w:rPr>
                <w:bCs/>
                <w:b/>
                <w:rFonts w:ascii="Arial" w:cs="Arial" w:hAnsi="Arial"/>
                <w:sz w:val="20"/>
                <w:szCs w:val="20"/>
              </w:rPr>
              <w:t>Integration</w:t>
            </w:r>
          </w:p>
          <w:p w:rsidR="00225729" w:rsidRDefault="00225729" w14:paraId="7570B6DC" w14:textId="77777777" w:rsidP="00B20073" w:rsidRPr="00B20073">
            <w:pPr>
              <w:contextualSpacing/>
              <w:rPr>
                <w:rFonts w:ascii="Arial" w:cs="Arial" w:hAnsi="Arial"/>
                <w:sz w:val="20"/>
                <w:szCs w:val="20"/>
              </w:rPr>
            </w:pPr>
            <w:r w:rsidRPr="00B20073">
              <w:rPr>
                <w:rFonts w:ascii="Arial" w:cs="Arial" w:hAnsi="Arial"/>
                <w:sz w:val="20"/>
                <w:szCs w:val="20"/>
              </w:rPr>
              <w:t>Introduction</w:t>
            </w:r>
          </w:p>
          <w:p w:rsidR="00225729" w:rsidRDefault="00225729" w14:paraId="002418FA" w14:textId="77777777" w:rsidP="00B20073" w:rsidRPr="00B20073">
            <w:pPr>
              <w:contextualSpacing/>
              <w:rPr>
                <w:rFonts w:ascii="Arial" w:cs="Arial" w:hAnsi="Arial"/>
                <w:sz w:val="20"/>
                <w:szCs w:val="20"/>
              </w:rPr>
            </w:pPr>
            <w:r w:rsidRPr="00B20073">
              <w:rPr>
                <w:rFonts w:ascii="Arial" w:cs="Arial" w:hAnsi="Arial"/>
                <w:sz w:val="20"/>
                <w:szCs w:val="20"/>
              </w:rPr>
              <w:t>Equations of Curves</w:t>
            </w:r>
          </w:p>
          <w:p w:rsidR="00225729" w:rsidRDefault="00225729" w14:paraId="4365895C" w14:textId="03DED676" w:rsidP="00B20073" w:rsidRPr="00B20073">
            <w:pPr>
              <w:contextualSpacing/>
              <w:rPr>
                <w:bCs/>
                <w:b/>
                <w:rFonts w:ascii="Arial" w:cs="Arial" w:hAnsi="Arial"/>
                <w:sz w:val="20"/>
                <w:szCs w:val="20"/>
              </w:rPr>
            </w:pPr>
            <w:r w:rsidRPr="00B20073">
              <w:rPr>
                <w:rFonts w:ascii="Arial" w:cs="Arial" w:hAnsi="Arial"/>
                <w:sz w:val="20"/>
                <w:szCs w:val="20"/>
              </w:rPr>
              <w:t>Definite Integration</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29535A2D" w14:textId="16D623B8" w:rsidP="00225729" w:rsidRPr="00B20073">
            <w:pPr>
              <w:spacing w:after="0" w:line="240" w:lineRule="auto"/>
              <w:rPr>
                <w:rFonts w:ascii="Arial" w:cs="Arial" w:hAnsi="Arial"/>
                <w:sz w:val="20"/>
                <w:szCs w:val="20"/>
              </w:rPr>
            </w:pPr>
            <w:hyperlink w:anchor="integration" w:history="1" r:id="rId81">
              <w:r w:rsidR="00225729" w:rsidRPr="00B20073">
                <w:rPr>
                  <w:rStyle w:val="Hyperlink"/>
                  <w:rFonts w:ascii="Arial" w:cs="Arial" w:hAnsi="Arial"/>
                  <w:sz w:val="20"/>
                  <w:szCs w:val="20"/>
                </w:rPr>
                <w:t>https://www.examsolutions.net/as-maths/edexcel/pure-maths-as-tutorials/#integration</w:t>
              </w:r>
            </w:hyperlink>
          </w:p>
        </w:tc>
      </w:tr>
      <w:tr w14:paraId="4E50E2B7" w14:textId="77777777" w:rsidR="00225729" w:rsidRPr="00B011D9" w:rsidTr="00B20073">
        <w:trPr>
          <w:trHeight w:val="660"/>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10166BC9" w14:textId="77777777" w:rsidP="00B20073" w:rsidRPr="00B20073">
            <w:pPr>
              <w:contextualSpacing/>
              <w:rPr>
                <w:bCs/>
                <w:b/>
                <w:rFonts w:ascii="Arial" w:cs="Arial" w:hAnsi="Arial"/>
                <w:sz w:val="20"/>
                <w:szCs w:val="20"/>
              </w:rPr>
            </w:pPr>
            <w:r w:rsidRPr="00B20073">
              <w:rPr>
                <w:bCs/>
                <w:b/>
                <w:rFonts w:ascii="Arial" w:cs="Arial" w:hAnsi="Arial"/>
                <w:sz w:val="20"/>
                <w:szCs w:val="20"/>
              </w:rPr>
              <w:t>Vectors</w:t>
            </w:r>
          </w:p>
          <w:p w:rsidR="00225729" w:rsidRDefault="00225729" w14:paraId="0EB4BF9C" w14:textId="4731C7AD" w:rsidP="00B20073" w:rsidRPr="00B20073">
            <w:pPr>
              <w:contextualSpacing/>
              <w:rPr>
                <w:bCs/>
                <w:b/>
                <w:rFonts w:ascii="Arial" w:cs="Arial" w:hAnsi="Arial"/>
                <w:sz w:val="20"/>
                <w:szCs w:val="20"/>
              </w:rPr>
            </w:pPr>
            <w:r w:rsidRPr="00B20073">
              <w:rPr>
                <w:rFonts w:ascii="Arial" w:cs="Arial" w:hAnsi="Arial"/>
                <w:sz w:val="20"/>
                <w:szCs w:val="20"/>
              </w:rPr>
              <w:t>Vectors</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47276B6C" w14:textId="5BC60087" w:rsidP="00225729" w:rsidRPr="00B20073">
            <w:pPr>
              <w:spacing w:after="0" w:line="240" w:lineRule="auto"/>
              <w:rPr>
                <w:rFonts w:ascii="Arial" w:cs="Arial" w:hAnsi="Arial"/>
                <w:sz w:val="20"/>
                <w:szCs w:val="20"/>
              </w:rPr>
            </w:pPr>
            <w:hyperlink w:anchor="vectors" w:history="1" r:id="rId76">
              <w:r w:rsidR="00225729" w:rsidRPr="00B20073">
                <w:rPr>
                  <w:rStyle w:val="Hyperlink"/>
                  <w:rFonts w:ascii="Arial" w:cs="Arial" w:hAnsi="Arial"/>
                  <w:sz w:val="20"/>
                  <w:szCs w:val="20"/>
                </w:rPr>
                <w:t>https://www.examsolutions.net/as-maths/edexcel/pure-maths-as-tutorials/#vectors</w:t>
              </w:r>
            </w:hyperlink>
          </w:p>
        </w:tc>
      </w:tr>
      <w:tr w14:paraId="3ADDBB5E" w14:textId="77777777" w:rsidR="00225729" w:rsidRPr="00B011D9" w:rsidTr="00B20073">
        <w:trPr>
          <w:trHeight w:val="596"/>
        </w:trP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Borders>
              <w:top w:val="single" w:sz="4" w:color="auto" w:space="0"/>
              <w:bottom w:val="single" w:sz="4" w:color="auto" w:space="0"/>
              <w:left w:val="single" w:sz="4" w:color="auto" w:space="0"/>
              <w:right w:val="single" w:sz="4" w:color="auto" w:space="0"/>
            </w:tcBorders>
            <w:tcW w:w="4679" w:type="dxa"/>
          </w:tcPr>
          <w:p w:rsidR="00225729" w:rsidRDefault="00225729" w14:paraId="6769DF0F" w14:textId="77777777" w:rsidP="00B20073" w:rsidRPr="00B20073">
            <w:pPr>
              <w:contextualSpacing/>
              <w:rPr>
                <w:bCs/>
                <w:b/>
                <w:rFonts w:ascii="Arial" w:cs="Arial" w:hAnsi="Arial"/>
                <w:sz w:val="20"/>
                <w:szCs w:val="20"/>
              </w:rPr>
            </w:pPr>
            <w:r w:rsidRPr="00B20073">
              <w:rPr>
                <w:bCs/>
                <w:b/>
                <w:rFonts w:ascii="Arial" w:cs="Arial" w:hAnsi="Arial"/>
                <w:sz w:val="20"/>
                <w:szCs w:val="20"/>
              </w:rPr>
              <w:t>Proof</w:t>
            </w:r>
          </w:p>
          <w:p w:rsidR="00225729" w:rsidRDefault="00225729" w14:paraId="3FA9559B" w14:textId="639F4173" w:rsidP="00B20073" w:rsidRPr="00B20073">
            <w:pPr>
              <w:contextualSpacing/>
              <w:rPr>
                <w:bCs/>
                <w:b/>
                <w:rFonts w:ascii="Arial" w:cs="Arial" w:hAnsi="Arial"/>
                <w:sz w:val="20"/>
                <w:szCs w:val="20"/>
              </w:rPr>
            </w:pPr>
            <w:r w:rsidRPr="00B20073">
              <w:rPr>
                <w:rFonts w:ascii="Arial" w:cs="Arial" w:hAnsi="Arial"/>
                <w:sz w:val="20"/>
                <w:szCs w:val="20"/>
              </w:rPr>
              <w:t>Proof</w:t>
            </w:r>
          </w:p>
        </w:tc>
        <w:tc>
          <w:tcPr>
            <w:tcBorders>
              <w:top w:val="single" w:sz="4" w:color="auto" w:space="0"/>
              <w:bottom w:val="single" w:sz="4" w:color="auto" w:space="0"/>
              <w:left w:val="single" w:sz="4" w:color="auto" w:space="0"/>
              <w:right w:val="single" w:sz="4" w:color="auto" w:space="0"/>
            </w:tcBorders>
            <w:tcW w:w="5528" w:type="dxa"/>
          </w:tcPr>
          <w:p w:rsidR="00225729" w:rsidRDefault="00F57720" w14:paraId="5E45E7E2" w14:textId="6F9ED468" w:rsidP="00225729" w:rsidRPr="00B20073">
            <w:pPr>
              <w:spacing w:after="0" w:line="240" w:lineRule="auto"/>
              <w:rPr>
                <w:rFonts w:ascii="Arial" w:cs="Arial" w:hAnsi="Arial"/>
                <w:sz w:val="20"/>
                <w:szCs w:val="20"/>
              </w:rPr>
            </w:pPr>
            <w:hyperlink w:anchor="proof" w:history="1" r:id="rId82">
              <w:r w:rsidR="00225729" w:rsidRPr="00B20073">
                <w:rPr>
                  <w:rStyle w:val="Hyperlink"/>
                  <w:rFonts w:ascii="Arial" w:cs="Arial" w:hAnsi="Arial"/>
                  <w:sz w:val="20"/>
                  <w:szCs w:val="20"/>
                </w:rPr>
                <w:t>https://www.examsolutions.net/as-maths/edexcel/pure-maths-as-tutorials/#proof</w:t>
              </w:r>
            </w:hyperlink>
          </w:p>
        </w:tc>
      </w:tr>
    </w:tbl>
    <w:p w:rsidR="009503C8" w:rsidRDefault="009503C8" w14:paraId="243FBB43" w14:textId="77777777" w:rsidP="00B20073" w:rsidRPr="00620D5D">
      <w:pPr>
        <w:rPr>
          <w:rFonts w:ascii="Arial" w:cs="Arial" w:hAnsi="Arial"/>
        </w:rPr>
      </w:pPr>
    </w:p>
    <w:sectPr w:rsidR="009503C8" w:rsidRPr="00620D5D" w:rsidSect="00774971">
      <w:docGrid w:linePitch="360"/>
      <w:headerReference r:id="rId84" w:type="default"/>
      <w:footerReference r:id="rId85" w:type="default"/>
      <w:footerReference r:id="rId86" w:type="first"/>
      <w:pgSz w:w="11906" w:h="16838"/>
      <w:pgMar w:left="1276" w:right="1274" w:top="1560" w:bottom="96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A014B" w14:textId="77777777" w:rsidR="00F57720" w:rsidRDefault="00F57720" w:rsidP="00C03EBC">
      <w:pPr>
        <w:spacing w:after="0" w:line="240" w:lineRule="auto"/>
      </w:pPr>
      <w:r>
        <w:separator/>
      </w:r>
    </w:p>
  </w:endnote>
  <w:endnote w:type="continuationSeparator" w:id="0">
    <w:p w14:paraId="358CD8F2" w14:textId="77777777" w:rsidR="00F57720" w:rsidRDefault="00F57720" w:rsidP="00C03EBC">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FBB5E" w14:textId="4C9FEB62" w:rsidR="00D96774" w:rsidRDefault="00D96774">
    <w:pPr>
      <w:pStyle w:val="Footer"/>
      <w:jc w:val="right"/>
    </w:pPr>
    <w:r>
      <w:fldChar w:fldCharType="begin"/>
    </w:r>
    <w:r>
      <w:instrText xml:space="preserve"> PAGE   \* MERGEFORMAT </w:instrText>
    </w:r>
    <w:r>
      <w:fldChar w:fldCharType="separate"/>
    </w:r>
    <w:r w:rsidR="009117DA">
      <w:rPr>
        <w:noProof/>
      </w:rPr>
      <w:t>8</w:t>
    </w:r>
    <w:r>
      <w:fldChar w:fldCharType="end"/>
    </w:r>
  </w:p>
  <w:p w14:paraId="243FBB5F" w14:textId="77777777" w:rsidR="00D96774" w:rsidRDefault="00D967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9ED76" w14:textId="4CB102AA" w:rsidR="009117DA" w:rsidRDefault="009117DA">
    <w:pPr>
      <w:pStyle w:val="Footer"/>
    </w:pPr>
    <w:r w:rsidRPr="00432DC7">
      <w:rPr>
        <w:noProof/>
        <w:lang w:eastAsia="en-GB"/>
      </w:rPr>
      <w:drawing>
        <wp:inline distT="0" distB="0" distL="0" distR="0" wp14:anchorId="3DC01730" wp14:editId="0D4667B4">
          <wp:extent cx="3162300" cy="447675"/>
          <wp:effectExtent l="0" t="0" r="0" b="9525"/>
          <wp:docPr id="1" name="Picture 1"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3CF62" w14:textId="77777777" w:rsidR="00F57720" w:rsidRDefault="00F57720" w:rsidP="00C03EBC">
      <w:pPr>
        <w:spacing w:after="0" w:line="240" w:lineRule="auto"/>
      </w:pPr>
      <w:r>
        <w:separator/>
      </w:r>
    </w:p>
  </w:footnote>
  <w:footnote w:type="continuationSeparator" w:id="0">
    <w:p w14:paraId="147BDA08" w14:textId="77777777" w:rsidR="00F57720" w:rsidRDefault="00F57720" w:rsidP="00C03E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FBB5C" w14:textId="5699C964" w:rsidR="0052071D" w:rsidRDefault="0052071D">
    <w:pPr>
      <w:pStyle w:val="Header"/>
    </w:pPr>
  </w:p>
  <w:p w14:paraId="243FBB5D" w14:textId="77777777" w:rsidR="0052071D" w:rsidRDefault="0052071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37F54F2"/>
    <w:tmpl w:val="FA808256"/>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
    <w:multiLevelType w:val="hybridMultilevel"/>
    <w:nsid w:val="03DE1A73"/>
    <w:tmpl w:val="D26281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046B2E5E"/>
    <w:tmpl w:val="EE304D0C"/>
    <w:lvl w:ilvl="0">
      <w:numFmt w:val="bullet"/>
      <w:lvlText w:val=""/>
      <w:start w:val="1"/>
      <w:rPr>
        <w:rFonts w:ascii="Symbol" w:hAnsi="Symbol" w:hint="default"/>
        <w:sz w:val="20"/>
      </w:rPr>
      <w:pPr>
        <w:ind w:left="1440"/>
        <w:ind w:hanging="360"/>
        <w:tabs>
          <w:tab w:val="num" w:pos="1440"/>
        </w:tabs>
      </w:pPr>
      <w:lvlJc w:val="left"/>
    </w:lvl>
    <w:lvl w:ilvl="1" w:tentative="1">
      <w:numFmt w:val="bullet"/>
      <w:lvlText w:val="o"/>
      <w:start w:val="1"/>
      <w:rPr>
        <w:rFonts w:ascii="Courier New" w:hAnsi="Courier New" w:hint="default"/>
        <w:sz w:val="20"/>
      </w:rPr>
      <w:pPr>
        <w:ind w:left="2160"/>
        <w:ind w:hanging="360"/>
        <w:tabs>
          <w:tab w:val="num" w:pos="2160"/>
        </w:tabs>
      </w:pPr>
      <w:lvlJc w:val="left"/>
    </w:lvl>
    <w:lvl w:ilvl="2" w:tentative="1">
      <w:numFmt w:val="bullet"/>
      <w:lvlText w:val=""/>
      <w:start w:val="1"/>
      <w:rPr>
        <w:rFonts w:ascii="Wingdings" w:hAnsi="Wingdings" w:hint="default"/>
        <w:sz w:val="20"/>
      </w:rPr>
      <w:pPr>
        <w:ind w:left="2880"/>
        <w:ind w:hanging="360"/>
        <w:tabs>
          <w:tab w:val="num" w:pos="2880"/>
        </w:tabs>
      </w:pPr>
      <w:lvlJc w:val="left"/>
    </w:lvl>
    <w:lvl w:ilvl="3" w:tentative="1">
      <w:numFmt w:val="bullet"/>
      <w:lvlText w:val=""/>
      <w:start w:val="1"/>
      <w:rPr>
        <w:rFonts w:ascii="Wingdings" w:hAnsi="Wingdings" w:hint="default"/>
        <w:sz w:val="20"/>
      </w:rPr>
      <w:pPr>
        <w:ind w:left="3600"/>
        <w:ind w:hanging="360"/>
        <w:tabs>
          <w:tab w:val="num" w:pos="3600"/>
        </w:tabs>
      </w:pPr>
      <w:lvlJc w:val="left"/>
    </w:lvl>
    <w:lvl w:ilvl="4" w:tentative="1">
      <w:numFmt w:val="bullet"/>
      <w:lvlText w:val=""/>
      <w:start w:val="1"/>
      <w:rPr>
        <w:rFonts w:ascii="Wingdings" w:hAnsi="Wingdings" w:hint="default"/>
        <w:sz w:val="20"/>
      </w:rPr>
      <w:pPr>
        <w:ind w:left="4320"/>
        <w:ind w:hanging="360"/>
        <w:tabs>
          <w:tab w:val="num" w:pos="4320"/>
        </w:tabs>
      </w:pPr>
      <w:lvlJc w:val="left"/>
    </w:lvl>
    <w:lvl w:ilvl="5" w:tentative="1">
      <w:numFmt w:val="bullet"/>
      <w:lvlText w:val=""/>
      <w:start w:val="1"/>
      <w:rPr>
        <w:rFonts w:ascii="Wingdings" w:hAnsi="Wingdings" w:hint="default"/>
        <w:sz w:val="20"/>
      </w:rPr>
      <w:pPr>
        <w:ind w:left="5040"/>
        <w:ind w:hanging="360"/>
        <w:tabs>
          <w:tab w:val="num" w:pos="5040"/>
        </w:tabs>
      </w:pPr>
      <w:lvlJc w:val="left"/>
    </w:lvl>
    <w:lvl w:ilvl="6" w:tentative="1">
      <w:numFmt w:val="bullet"/>
      <w:lvlText w:val=""/>
      <w:start w:val="1"/>
      <w:rPr>
        <w:rFonts w:ascii="Wingdings" w:hAnsi="Wingdings" w:hint="default"/>
        <w:sz w:val="20"/>
      </w:rPr>
      <w:pPr>
        <w:ind w:left="5760"/>
        <w:ind w:hanging="360"/>
        <w:tabs>
          <w:tab w:val="num" w:pos="5760"/>
        </w:tabs>
      </w:pPr>
      <w:lvlJc w:val="left"/>
    </w:lvl>
    <w:lvl w:ilvl="7" w:tentative="1">
      <w:numFmt w:val="bullet"/>
      <w:lvlText w:val=""/>
      <w:start w:val="1"/>
      <w:rPr>
        <w:rFonts w:ascii="Wingdings" w:hAnsi="Wingdings" w:hint="default"/>
        <w:sz w:val="20"/>
      </w:rPr>
      <w:pPr>
        <w:ind w:left="6480"/>
        <w:ind w:hanging="360"/>
        <w:tabs>
          <w:tab w:val="num" w:pos="6480"/>
        </w:tabs>
      </w:pPr>
      <w:lvlJc w:val="left"/>
    </w:lvl>
    <w:lvl w:ilvl="8" w:tentative="1">
      <w:numFmt w:val="bullet"/>
      <w:lvlText w:val=""/>
      <w:start w:val="1"/>
      <w:rPr>
        <w:rFonts w:ascii="Wingdings" w:hAnsi="Wingdings" w:hint="default"/>
        <w:sz w:val="20"/>
      </w:rPr>
      <w:pPr>
        <w:ind w:left="7200"/>
        <w:ind w:hanging="360"/>
        <w:tabs>
          <w:tab w:val="num" w:pos="7200"/>
        </w:tabs>
      </w:pPr>
      <w:lvlJc w:val="left"/>
    </w:lvl>
  </w:abstractNum>
  <w:abstractNum w:abstractNumId="3">
    <w:multiLevelType w:val="hybridMultilevel"/>
    <w:nsid w:val="0B626808"/>
    <w:tmpl w:val="77067C4E"/>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4">
    <w:multiLevelType w:val="hybridMultilevel"/>
    <w:nsid w:val="1611336B"/>
    <w:tmpl w:val="A81001AE"/>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5">
    <w:multiLevelType w:val="hybridMultilevel"/>
    <w:nsid w:val="167F28B9"/>
    <w:tmpl w:val="F79A5B40"/>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6">
    <w:multiLevelType w:val="hybridMultilevel"/>
    <w:nsid w:val="175F47A0"/>
    <w:tmpl w:val="27AAF57A"/>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7">
    <w:multiLevelType w:val="hybridMultilevel"/>
    <w:nsid w:val="17961371"/>
    <w:tmpl w:val="7C44B180"/>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8">
    <w:multiLevelType w:val="hybridMultilevel"/>
    <w:nsid w:val="18EC5273"/>
    <w:tmpl w:val="BFBE571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1D115E93"/>
    <w:tmpl w:val="F2FA07D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247848AB"/>
    <w:tmpl w:val="27402326"/>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1">
    <w:multiLevelType w:val="hybridMultilevel"/>
    <w:nsid w:val="26C04AD1"/>
    <w:tmpl w:val="E0222E48"/>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2">
    <w:multiLevelType w:val="hybridMultilevel"/>
    <w:nsid w:val="28DC43EC"/>
    <w:tmpl w:val="FA620B04"/>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3">
    <w:multiLevelType w:val="hybridMultilevel"/>
    <w:nsid w:val="2A361CF0"/>
    <w:tmpl w:val="C588A9AA"/>
    <w:lvl w:ilvl="0" w:tplc="08090001">
      <w:numFmt w:val="bullet"/>
      <w:lvlText w:val=""/>
      <w:start w:val="1"/>
      <w:rPr>
        <w:rFonts w:ascii="Symbol" w:hAnsi="Symbo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14">
    <w:multiLevelType w:val="hybridMultilevel"/>
    <w:nsid w:val="2A3F60CF"/>
    <w:tmpl w:val="5B40226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2BCD16BE"/>
    <w:tmpl w:val="3A287B80"/>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6">
    <w:multiLevelType w:val="hybridMultilevel"/>
    <w:nsid w:val="31A00FE1"/>
    <w:tmpl w:val="C6C860B6"/>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7">
    <w:multiLevelType w:val="hybridMultilevel"/>
    <w:nsid w:val="37725EA3"/>
    <w:tmpl w:val="B7CA5802"/>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8">
    <w:multiLevelType w:val="hybridMultilevel"/>
    <w:nsid w:val="3D343BE7"/>
    <w:tmpl w:val="908830A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3E5864C5"/>
    <w:tmpl w:val="520AD5D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0">
    <w:multiLevelType w:val="hybridMultilevel"/>
    <w:nsid w:val="43223882"/>
    <w:tmpl w:val="4A7E3A78"/>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21">
    <w:multiLevelType w:val="hybridMultilevel"/>
    <w:nsid w:val="47B529C0"/>
    <w:tmpl w:val="DA7A2A04"/>
    <w:lvl w:ilvl="0" w:tplc="BBBED8EC">
      <w:numFmt w:val="bullet"/>
      <w:lvlText w:val=""/>
      <w:start w:val="1"/>
      <w:rPr>
        <w:rFonts w:ascii="Symbol" w:hAnsi="Symbol" w:hint="default"/>
      </w:rPr>
      <w:pPr>
        <w:ind w:left="720"/>
        <w:ind w:hanging="360"/>
        <w:tabs>
          <w:tab w:val="num" w:pos="720"/>
        </w:tabs>
      </w:pPr>
      <w:pStyle w:val="DeptBullets"/>
      <w:lvlJc w:val="left"/>
    </w:lvl>
    <w:lvl w:ilvl="1" w:tplc="04090003">
      <w:numFmt w:val="bullet"/>
      <w:lvlText w:val="o"/>
      <w:start w:val="1"/>
      <w:rPr>
        <w:rFonts w:ascii="Courier New" w:cs="Times New Roman" w:hAnsi="Courier New" w:hint="default"/>
      </w:rPr>
      <w:pPr>
        <w:ind w:left="1440"/>
        <w:ind w:hanging="360"/>
        <w:tabs>
          <w:tab w:val="num" w:pos="1440"/>
        </w:tabs>
      </w:pPr>
      <w:lvlJc w:val="left"/>
    </w:lvl>
    <w:lvl w:ilvl="2" w:tplc="04090005">
      <w:numFmt w:val="bullet"/>
      <w:lvlText w:val=""/>
      <w:start w:val="1"/>
      <w:rPr>
        <w:rFonts w:ascii="Marlett" w:hAnsi="Marlett" w:hint="default"/>
      </w:rPr>
      <w:pPr>
        <w:ind w:left="2160"/>
        <w:ind w:hanging="360"/>
        <w:tabs>
          <w:tab w:val="num" w:pos="2160"/>
        </w:tabs>
      </w:pPr>
      <w:lvlJc w:val="left"/>
    </w:lvl>
    <w:lvl w:ilvl="3" w:tplc="04090001">
      <w:numFmt w:val="bullet"/>
      <w:lvlText w:val=""/>
      <w:start w:val="1"/>
      <w:rPr>
        <w:rFonts w:ascii="Symbol" w:hAnsi="Symbol" w:hint="default"/>
      </w:rPr>
      <w:pPr>
        <w:ind w:left="2880"/>
        <w:ind w:hanging="360"/>
        <w:tabs>
          <w:tab w:val="num" w:pos="2880"/>
        </w:tabs>
      </w:pPr>
      <w:lvlJc w:val="left"/>
    </w:lvl>
    <w:lvl w:ilvl="4" w:tplc="04090003">
      <w:numFmt w:val="bullet"/>
      <w:lvlText w:val="o"/>
      <w:start w:val="1"/>
      <w:rPr>
        <w:rFonts w:ascii="Courier New" w:cs="Times New Roman" w:hAnsi="Courier New" w:hint="default"/>
      </w:rPr>
      <w:pPr>
        <w:ind w:left="3600"/>
        <w:ind w:hanging="360"/>
        <w:tabs>
          <w:tab w:val="num" w:pos="3600"/>
        </w:tabs>
      </w:pPr>
      <w:lvlJc w:val="left"/>
    </w:lvl>
    <w:lvl w:ilvl="5" w:tplc="04090005">
      <w:numFmt w:val="bullet"/>
      <w:lvlText w:val=""/>
      <w:start w:val="1"/>
      <w:rPr>
        <w:rFonts w:ascii="Marlett" w:hAnsi="Marlett" w:hint="default"/>
      </w:rPr>
      <w:pPr>
        <w:ind w:left="4320"/>
        <w:ind w:hanging="360"/>
        <w:tabs>
          <w:tab w:val="num" w:pos="4320"/>
        </w:tabs>
      </w:pPr>
      <w:lvlJc w:val="left"/>
    </w:lvl>
    <w:lvl w:ilvl="6" w:tplc="04090001">
      <w:numFmt w:val="bullet"/>
      <w:lvlText w:val=""/>
      <w:start w:val="1"/>
      <w:rPr>
        <w:rFonts w:ascii="Symbol" w:hAnsi="Symbol" w:hint="default"/>
      </w:rPr>
      <w:pPr>
        <w:ind w:left="5040"/>
        <w:ind w:hanging="360"/>
        <w:tabs>
          <w:tab w:val="num" w:pos="5040"/>
        </w:tabs>
      </w:pPr>
      <w:lvlJc w:val="left"/>
    </w:lvl>
    <w:lvl w:ilvl="7" w:tplc="04090003">
      <w:numFmt w:val="bullet"/>
      <w:lvlText w:val="o"/>
      <w:start w:val="1"/>
      <w:rPr>
        <w:rFonts w:ascii="Courier New" w:cs="Times New Roman" w:hAnsi="Courier New" w:hint="default"/>
      </w:rPr>
      <w:pPr>
        <w:ind w:left="5760"/>
        <w:ind w:hanging="360"/>
        <w:tabs>
          <w:tab w:val="num" w:pos="5760"/>
        </w:tabs>
      </w:pPr>
      <w:lvlJc w:val="left"/>
    </w:lvl>
    <w:lvl w:ilvl="8" w:tplc="04090005">
      <w:numFmt w:val="bullet"/>
      <w:lvlText w:val=""/>
      <w:start w:val="1"/>
      <w:rPr>
        <w:rFonts w:ascii="Marlett" w:hAnsi="Marlett" w:hint="default"/>
      </w:rPr>
      <w:pPr>
        <w:ind w:left="6480"/>
        <w:ind w:hanging="360"/>
        <w:tabs>
          <w:tab w:val="num" w:pos="6480"/>
        </w:tabs>
      </w:pPr>
      <w:lvlJc w:val="left"/>
    </w:lvl>
  </w:abstractNum>
  <w:abstractNum w:abstractNumId="22">
    <w:multiLevelType w:val="hybridMultilevel"/>
    <w:nsid w:val="4D97701E"/>
    <w:tmpl w:val="0AAE3290"/>
    <w:lvl w:ilvl="0" w:tplc="08090001">
      <w:numFmt w:val="bullet"/>
      <w:lvlText w:val=""/>
      <w:start w:val="1"/>
      <w:rPr>
        <w:rFonts w:ascii="Symbol" w:hAnsi="Symbol"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3">
    <w:multiLevelType w:val="hybridMultilevel"/>
    <w:nsid w:val="51346F62"/>
    <w:tmpl w:val="9FC866BC"/>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24">
    <w:multiLevelType w:val="hybridMultilevel"/>
    <w:nsid w:val="590F50FD"/>
    <w:tmpl w:val="5EB0F31C"/>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25">
    <w:multiLevelType w:val="hybridMultilevel"/>
    <w:nsid w:val="60B70A1E"/>
    <w:tmpl w:val="7C44B180"/>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6">
    <w:multiLevelType w:val="hybridMultilevel"/>
    <w:nsid w:val="60F71BE5"/>
    <w:tmpl w:val="C958EA16"/>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27">
    <w:multiLevelType w:val="hybridMultilevel"/>
    <w:nsid w:val="6C3F6880"/>
    <w:tmpl w:val="84BEDE2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8">
    <w:multiLevelType w:val="hybridMultilevel"/>
    <w:nsid w:val="6FF13259"/>
    <w:tmpl w:val="8DF4566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9">
    <w:multiLevelType w:val="hybridMultilevel"/>
    <w:nsid w:val="71006BE2"/>
    <w:tmpl w:val="0E1EF89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0">
    <w:multiLevelType w:val="hybridMultilevel"/>
    <w:nsid w:val="784F4411"/>
    <w:tmpl w:val="E34461D2"/>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8"/>
  </w:num>
  <w:num w:numId="2">
    <w:abstractNumId w:val="16"/>
  </w:num>
  <w:num w:numId="3">
    <w:abstractNumId w:val="1"/>
  </w:num>
  <w:num w:numId="4">
    <w:abstractNumId w:val="9"/>
  </w:num>
  <w:num w:numId="5">
    <w:abstractNumId w:val="14"/>
  </w:num>
  <w:num w:numId="6">
    <w:abstractNumId w:val="27"/>
  </w:num>
  <w:num w:numId="7">
    <w:abstractNumId w:val="7"/>
  </w:num>
  <w:num w:numId="8">
    <w:abstractNumId w:val="26"/>
  </w:num>
  <w:num w:numId="9">
    <w:abstractNumId w:val="29"/>
  </w:num>
  <w:num w:numId="10">
    <w:abstractNumId w:val="8"/>
  </w:num>
  <w:num w:numId="11">
    <w:abstractNumId w:val="28"/>
  </w:num>
  <w:num w:numId="12">
    <w:abstractNumId w:val="25"/>
  </w:num>
  <w:num w:numId="13">
    <w:abstractNumId w:val="20"/>
  </w:num>
  <w:num w:numId="14">
    <w:abstractNumId w:val="22"/>
  </w:num>
  <w:num w:numId="15">
    <w:abstractNumId w:val="11"/>
  </w:num>
  <w:num w:numId="16">
    <w:abstractNumId w:val="5"/>
  </w:num>
  <w:num w:numId="17">
    <w:abstractNumId w:val="3"/>
  </w:num>
  <w:num w:numId="18">
    <w:abstractNumId w:val="17"/>
  </w:num>
  <w:num w:numId="19">
    <w:abstractNumId w:val="24"/>
  </w:num>
  <w:num w:numId="20">
    <w:abstractNumId w:val="0"/>
  </w:num>
  <w:num w:numId="21">
    <w:abstractNumId w:val="30"/>
  </w:num>
  <w:num w:numId="22">
    <w:abstractNumId w:val="12"/>
  </w:num>
  <w:num w:numId="23">
    <w:abstractNumId w:val="23"/>
  </w:num>
  <w:num w:numId="24">
    <w:abstractNumId w:val="2"/>
  </w:num>
  <w:num w:numId="25">
    <w:abstractNumId w:val="6"/>
  </w:num>
  <w:num w:numId="26">
    <w:abstractNumId w:val="15"/>
  </w:num>
  <w:num w:numId="27">
    <w:abstractNumId w:val="4"/>
  </w:num>
  <w:num w:numId="28">
    <w:abstractNumId w:val="10"/>
  </w:num>
  <w:num w:numId="29">
    <w:abstractNumId w:val="21"/>
  </w:num>
  <w:num w:numId="30">
    <w:abstractNumId w:val="19"/>
  </w:num>
  <w:num w:numId="31">
    <w:abstractNumId w:val="1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12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FBA7B"/>
  <w15:chartTrackingRefBased/>
  <w15:docId w15:val="{04CC4810-146D-478B-B0FE-4B553B789014}"/>
  <w:rsids>
    <w:rsidRoot val="0024630A"/>
    <w:rsid val="00000CCB"/>
    <w:rsid val="0000421F"/>
    <w:rsid val="00011FFB"/>
    <w:rsid val="00013C45"/>
    <w:rsid val="00021CF7"/>
    <w:rsid val="00022EB7"/>
    <w:rsid val="0002756D"/>
    <w:rsid val="000424E8"/>
    <w:rsid val="00054D8E"/>
    <w:rsid val="0005630D"/>
    <w:rsid val="000734A4"/>
    <w:rsid val="0007711F"/>
    <w:rsid val="000947E0"/>
    <w:rsid val="00095DB3"/>
    <w:rsid val="000B33D9"/>
    <w:rsid val="000B79F4"/>
    <w:rsid val="000C0748"/>
    <w:rsid val="000C6B5A"/>
    <w:rsid val="000D1046"/>
    <w:rsid val="000E2D1C"/>
    <w:rsid val="000E65C4"/>
    <w:rsid val="000F25C1"/>
    <w:rsid val="000F4D06"/>
    <w:rsid val="000F6006"/>
    <w:rsid val="00103094"/>
    <w:rsid val="00103842"/>
    <w:rsid val="00117F84"/>
    <w:rsid val="00123EEB"/>
    <w:rsid val="001278EF"/>
    <w:rsid val="00131C6C"/>
    <w:rsid val="00140860"/>
    <w:rsid val="0014649E"/>
    <w:rsid val="00154098"/>
    <w:rsid val="00161D5D"/>
    <w:rsid val="00164BDB"/>
    <w:rsid val="001769EE"/>
    <w:rsid val="00180D70"/>
    <w:rsid val="00186515"/>
    <w:rsid val="001B7E8E"/>
    <w:rsid val="001C1EB3"/>
    <w:rsid val="001C5791"/>
    <w:rsid val="001D0FAE"/>
    <w:rsid val="001D4C12"/>
    <w:rsid val="001D5BB1"/>
    <w:rsid val="001D61AF"/>
    <w:rsid val="001E01E6"/>
    <w:rsid val="001E181A"/>
    <w:rsid val="001E34A6"/>
    <w:rsid val="001F098A"/>
    <w:rsid val="002006FF"/>
    <w:rsid val="00212007"/>
    <w:rsid val="00217E87"/>
    <w:rsid val="002222D2"/>
    <w:rsid val="00225729"/>
    <w:rsid val="00230F45"/>
    <w:rsid val="00234B99"/>
    <w:rsid val="00240EA0"/>
    <w:rsid val="0024630A"/>
    <w:rsid val="0025412C"/>
    <w:rsid val="00272A3B"/>
    <w:rsid val="00273090"/>
    <w:rsid val="0027396F"/>
    <w:rsid val="00277580"/>
    <w:rsid val="00285800"/>
    <w:rsid val="00287466"/>
    <w:rsid val="002923F9"/>
    <w:rsid val="002967E2"/>
    <w:rsid val="002A0AAB"/>
    <w:rsid val="002B2021"/>
    <w:rsid val="002C3B9F"/>
    <w:rsid val="002D05E8"/>
    <w:rsid val="002D4466"/>
    <w:rsid val="002E03B1"/>
    <w:rsid val="002F134F"/>
    <w:rsid val="002F33FC"/>
    <w:rsid val="003017A2"/>
    <w:rsid val="00310F99"/>
    <w:rsid val="00321047"/>
    <w:rsid val="00322E7E"/>
    <w:rsid val="00327AC7"/>
    <w:rsid val="0033555B"/>
    <w:rsid val="00337EB0"/>
    <w:rsid val="003412B8"/>
    <w:rsid val="0034199A"/>
    <w:rsid val="00345F25"/>
    <w:rsid val="003462ED"/>
    <w:rsid val="0035515F"/>
    <w:rsid val="00360A3C"/>
    <w:rsid val="00360B2B"/>
    <w:rsid val="00373208"/>
    <w:rsid val="0038063D"/>
    <w:rsid val="003808BB"/>
    <w:rsid val="00387973"/>
    <w:rsid val="00391473"/>
    <w:rsid val="003A0EA8"/>
    <w:rsid val="003A3078"/>
    <w:rsid val="003A4B8E"/>
    <w:rsid val="003B03C3"/>
    <w:rsid val="003B1669"/>
    <w:rsid val="003C38E7"/>
    <w:rsid val="003C5D2E"/>
    <w:rsid val="003D0C72"/>
    <w:rsid val="003D198D"/>
    <w:rsid val="003D200E"/>
    <w:rsid val="003D359F"/>
    <w:rsid val="003D41BC"/>
    <w:rsid val="003D66CE"/>
    <w:rsid val="003E3D81"/>
    <w:rsid val="003F4623"/>
    <w:rsid val="003F7A3D"/>
    <w:rsid val="0040118C"/>
    <w:rsid val="00403931"/>
    <w:rsid val="00426AAF"/>
    <w:rsid val="00431849"/>
    <w:rsid val="00444783"/>
    <w:rsid val="00454282"/>
    <w:rsid val="00456488"/>
    <w:rsid val="00474A28"/>
    <w:rsid val="00476376"/>
    <w:rsid val="00485287"/>
    <w:rsid val="0049667E"/>
    <w:rsid val="00496BBA"/>
    <w:rsid val="004A5270"/>
    <w:rsid val="004B001C"/>
    <w:rsid val="004C6054"/>
    <w:rsid val="004C7976"/>
    <w:rsid val="004D190A"/>
    <w:rsid val="004D23E6"/>
    <w:rsid val="004D6DBA"/>
    <w:rsid val="004E5474"/>
    <w:rsid val="004E6112"/>
    <w:rsid val="004E6FA9"/>
    <w:rsid val="004F7BF3"/>
    <w:rsid val="004F7D4E"/>
    <w:rsid val="005050CA"/>
    <w:rsid val="0052071D"/>
    <w:rsid val="005334A6"/>
    <w:rsid val="005531F0"/>
    <w:rsid val="00554712"/>
    <w:rsid val="00563CF6"/>
    <w:rsid val="00580480"/>
    <w:rsid val="005816E7"/>
    <w:rsid val="005818DE"/>
    <w:rsid val="00586F67"/>
    <w:rsid val="00597446"/>
    <w:rsid val="005B58C1"/>
    <w:rsid val="005C3A74"/>
    <w:rsid val="005C6D82"/>
    <w:rsid val="005C6E66"/>
    <w:rsid val="005D10E2"/>
    <w:rsid val="005E4E70"/>
    <w:rsid val="005F1F2F"/>
    <w:rsid val="005F2E5F"/>
    <w:rsid val="00602965"/>
    <w:rsid val="006056E7"/>
    <w:rsid val="00620D5D"/>
    <w:rsid val="0062453E"/>
    <w:rsid val="00632631"/>
    <w:rsid val="00632669"/>
    <w:rsid val="00653AFF"/>
    <w:rsid val="00655CAF"/>
    <w:rsid val="00656037"/>
    <w:rsid val="006641EA"/>
    <w:rsid val="00664893"/>
    <w:rsid val="006729AA"/>
    <w:rsid val="00690F8D"/>
    <w:rsid val="006970A1"/>
    <w:rsid val="006A52D4"/>
    <w:rsid val="006B388B"/>
    <w:rsid val="006B725D"/>
    <w:rsid val="006C658A"/>
    <w:rsid val="006D48AB"/>
    <w:rsid val="006D6775"/>
    <w:rsid val="006E012B"/>
    <w:rsid val="006F2B73"/>
    <w:rsid val="006F7265"/>
    <w:rsid val="007033EF"/>
    <w:rsid val="0071280C"/>
    <w:rsid val="007304C1"/>
    <w:rsid val="00743DE3"/>
    <w:rsid val="00746EF4"/>
    <w:rsid val="00747488"/>
    <w:rsid val="00750509"/>
    <w:rsid val="00766E27"/>
    <w:rsid val="00772E89"/>
    <w:rsid val="00774971"/>
    <w:rsid val="007846F7"/>
    <w:rsid val="007A573D"/>
    <w:rsid val="007A5F6B"/>
    <w:rsid val="007D0D0E"/>
    <w:rsid val="007D238E"/>
    <w:rsid val="00806337"/>
    <w:rsid val="00815F75"/>
    <w:rsid val="008173B9"/>
    <w:rsid val="0082203F"/>
    <w:rsid val="00824D20"/>
    <w:rsid val="00841280"/>
    <w:rsid val="00850263"/>
    <w:rsid val="008739DA"/>
    <w:rsid val="00880023"/>
    <w:rsid val="00884714"/>
    <w:rsid val="00897842"/>
    <w:rsid val="008A732F"/>
    <w:rsid val="008B6B95"/>
    <w:rsid val="008D4336"/>
    <w:rsid val="008D55C6"/>
    <w:rsid val="008E5220"/>
    <w:rsid val="008F1898"/>
    <w:rsid val="008F6915"/>
    <w:rsid val="009117DA"/>
    <w:rsid val="0092093F"/>
    <w:rsid val="009371C2"/>
    <w:rsid val="00940FB7"/>
    <w:rsid val="009503C8"/>
    <w:rsid val="00952D6F"/>
    <w:rsid val="00953C0F"/>
    <w:rsid val="00954407"/>
    <w:rsid val="00956527"/>
    <w:rsid val="009647C3"/>
    <w:rsid val="00976D1B"/>
    <w:rsid val="00977D86"/>
    <w:rsid val="00981F21"/>
    <w:rsid val="00995272"/>
    <w:rsid val="00997F8F"/>
    <w:rsid val="009A4A28"/>
    <w:rsid val="009B361E"/>
    <w:rsid val="009B5346"/>
    <w:rsid val="009C56C0"/>
    <w:rsid val="009C7608"/>
    <w:rsid val="009D1EF7"/>
    <w:rsid val="009D2594"/>
    <w:rsid val="009D279E"/>
    <w:rsid val="009E13A4"/>
    <w:rsid val="009E6C92"/>
    <w:rsid val="009F1731"/>
    <w:rsid val="009F5EE8"/>
    <w:rsid val="00A00415"/>
    <w:rsid val="00A12710"/>
    <w:rsid val="00A230E4"/>
    <w:rsid val="00A47D12"/>
    <w:rsid val="00A47E19"/>
    <w:rsid val="00A53AF0"/>
    <w:rsid val="00A55A71"/>
    <w:rsid val="00A60466"/>
    <w:rsid val="00A71FD7"/>
    <w:rsid val="00A90CAF"/>
    <w:rsid val="00A9185E"/>
    <w:rsid val="00AA049C"/>
    <w:rsid val="00AA3FE0"/>
    <w:rsid val="00AA76E4"/>
    <w:rsid val="00AB00BC"/>
    <w:rsid val="00AB43A0"/>
    <w:rsid val="00AE52FD"/>
    <w:rsid val="00AF0531"/>
    <w:rsid val="00B00B7E"/>
    <w:rsid val="00B13D05"/>
    <w:rsid val="00B20073"/>
    <w:rsid val="00B2091C"/>
    <w:rsid val="00B3155E"/>
    <w:rsid val="00B63E00"/>
    <w:rsid val="00B650D3"/>
    <w:rsid val="00B65D3E"/>
    <w:rsid val="00B71140"/>
    <w:rsid val="00B762F6"/>
    <w:rsid val="00B91559"/>
    <w:rsid val="00B936BD"/>
    <w:rsid val="00BA6AA9"/>
    <w:rsid val="00BA6FD2"/>
    <w:rsid val="00BB20C0"/>
    <w:rsid val="00BB5E80"/>
    <w:rsid val="00BC0375"/>
    <w:rsid val="00BD541C"/>
    <w:rsid val="00BD6850"/>
    <w:rsid val="00BF56A3"/>
    <w:rsid val="00BF7C88"/>
    <w:rsid val="00C0193E"/>
    <w:rsid val="00C03EBC"/>
    <w:rsid val="00C10AE1"/>
    <w:rsid val="00C141ED"/>
    <w:rsid val="00C30D62"/>
    <w:rsid val="00C35D3C"/>
    <w:rsid val="00C408C0"/>
    <w:rsid val="00C4234A"/>
    <w:rsid val="00C42409"/>
    <w:rsid val="00C472E6"/>
    <w:rsid val="00C5204D"/>
    <w:rsid val="00C52629"/>
    <w:rsid val="00C7050D"/>
    <w:rsid val="00C75DFA"/>
    <w:rsid val="00C77A67"/>
    <w:rsid val="00C82E9A"/>
    <w:rsid val="00C860B2"/>
    <w:rsid val="00CA1D6C"/>
    <w:rsid val="00CA6FB5"/>
    <w:rsid val="00CB4B1F"/>
    <w:rsid val="00CB4B39"/>
    <w:rsid val="00CB7661"/>
    <w:rsid val="00CB7B38"/>
    <w:rsid val="00CC5FFC"/>
    <w:rsid val="00CC758C"/>
    <w:rsid val="00CD0A14"/>
    <w:rsid val="00CE6878"/>
    <w:rsid val="00CF387C"/>
    <w:rsid val="00CF5CA0"/>
    <w:rsid val="00CF5D63"/>
    <w:rsid val="00D00CA4"/>
    <w:rsid val="00D02062"/>
    <w:rsid val="00D079AE"/>
    <w:rsid val="00D07B83"/>
    <w:rsid val="00D07CF6"/>
    <w:rsid val="00D20C9D"/>
    <w:rsid val="00D21CBD"/>
    <w:rsid val="00D3063F"/>
    <w:rsid val="00D33279"/>
    <w:rsid val="00D35866"/>
    <w:rsid val="00D469DB"/>
    <w:rsid val="00D53508"/>
    <w:rsid val="00D6613F"/>
    <w:rsid val="00D763E7"/>
    <w:rsid val="00D81FA3"/>
    <w:rsid val="00D833D4"/>
    <w:rsid val="00D83D22"/>
    <w:rsid val="00D873BF"/>
    <w:rsid val="00D90D4E"/>
    <w:rsid val="00D96774"/>
    <w:rsid val="00D97E6F"/>
    <w:rsid val="00DA1375"/>
    <w:rsid val="00DB4C7F"/>
    <w:rsid val="00DD0821"/>
    <w:rsid val="00DD54DD"/>
    <w:rsid val="00DE0B3A"/>
    <w:rsid val="00DE5F5C"/>
    <w:rsid val="00DF2767"/>
    <w:rsid val="00DF3143"/>
    <w:rsid val="00DF67CD"/>
    <w:rsid val="00E00F19"/>
    <w:rsid val="00E05206"/>
    <w:rsid val="00E10FDF"/>
    <w:rsid val="00E164C1"/>
    <w:rsid val="00E33DAB"/>
    <w:rsid val="00E424CA"/>
    <w:rsid val="00E52ED5"/>
    <w:rsid val="00E55C28"/>
    <w:rsid val="00E73767"/>
    <w:rsid val="00E7638E"/>
    <w:rsid val="00E771BB"/>
    <w:rsid val="00E806A5"/>
    <w:rsid val="00E83D1E"/>
    <w:rsid val="00E9543C"/>
    <w:rsid val="00EA00BD"/>
    <w:rsid val="00EA3D1A"/>
    <w:rsid val="00EA3F85"/>
    <w:rsid val="00EB44D1"/>
    <w:rsid val="00EB4CDA"/>
    <w:rsid val="00EC6019"/>
    <w:rsid val="00EE57B9"/>
    <w:rsid val="00EF31E0"/>
    <w:rsid val="00EF6E53"/>
    <w:rsid val="00F01758"/>
    <w:rsid val="00F01903"/>
    <w:rsid val="00F24BC6"/>
    <w:rsid val="00F27533"/>
    <w:rsid val="00F3091F"/>
    <w:rsid val="00F51B19"/>
    <w:rsid val="00F54EA5"/>
    <w:rsid val="00F55DED"/>
    <w:rsid val="00F57720"/>
    <w:rsid val="00F63899"/>
    <w:rsid val="00F71426"/>
    <w:rsid val="00F72B70"/>
    <w:rsid val="00F81D74"/>
    <w:rsid val="00F83442"/>
    <w:rsid val="00F8677C"/>
    <w:rsid val="00F86F78"/>
    <w:rsid val="00F90CC8"/>
    <w:rsid val="00F93018"/>
    <w:rsid val="00FB1915"/>
    <w:rsid val="00FB6011"/>
    <w:rsid val="00FE1565"/>
    <w:rsid val="00FE75B5"/>
    <w:rsid val="00FF41D5"/>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GB" w:eastAsia="en-GB" w:bidi="ar-SA"/>
        <w:rFonts w:ascii="Calibri" w:cs="Calibri" w:eastAsia="Calibri" w:hAnsi="Calibri"/>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ED5"/>
    <w:pPr>
      <w:spacing w:after="200" w:line="276" w:lineRule="auto"/>
    </w:pPr>
    <w:rPr>
      <w:lang w:eastAsia="en-US"/>
      <w:sz w:val="22"/>
      <w:szCs w:val="22"/>
    </w:rPr>
  </w:style>
  <w:style w:type="paragraph" w:styleId="Heading2">
    <w:name w:val="Heading 2"/>
    <w:qFormat/>
    <w:basedOn w:val="Normal"/>
    <w:next w:val="Normal"/>
    <w:link w:val="Heading2Char"/>
    <w:uiPriority w:val="9"/>
    <w:unhideWhenUsed/>
    <w:rsid w:val="00897842"/>
    <w:pPr>
      <w:keepNext/>
      <w:outlineLvl w:val="1"/>
      <w:spacing w:before="240" w:after="60"/>
    </w:pPr>
    <w:rPr>
      <w:bCs/>
      <w:iCs/>
      <w:lang w:val="x-none"/>
      <w:b/>
      <w:i/>
      <w:rFonts w:ascii="Cambria" w:cs="Times New Roman" w:eastAsia="Times New Roman" w:hAnsi="Cambria"/>
      <w:sz w:val="28"/>
      <w:szCs w:val="28"/>
    </w:rPr>
  </w:style>
  <w:style w:type="paragraph" w:styleId="Heading3">
    <w:name w:val="Heading 3"/>
    <w:qFormat/>
    <w:basedOn w:val="Normal"/>
    <w:link w:val="Heading3Char"/>
    <w:uiPriority w:val="9"/>
    <w:rsid w:val="00C35D3C"/>
    <w:pPr>
      <w:outlineLvl w:val="2"/>
      <w:spacing w:before="100" w:beforeAutospacing="1" w:after="100" w:afterAutospacing="1" w:line="240" w:lineRule="auto"/>
    </w:pPr>
    <w:rPr>
      <w:bCs/>
      <w:lang w:val="x-none" w:eastAsia="x-none"/>
      <w:b/>
      <w:rFonts w:ascii="Times New Roman" w:cs="Times New Roman" w:eastAsia="Times New Roman" w:hAnsi="Times New Roman"/>
      <w:sz w:val="27"/>
      <w:szCs w:val="27"/>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EBC"/>
    <w:pPr>
      <w:spacing w:after="0" w:line="240" w:lineRule="auto"/>
    </w:pPr>
    <w:rPr>
      <w:lang w:val="x-none" w:eastAsia="x-none"/>
      <w:rFonts w:ascii="Tahoma" w:cs="Times New Roman" w:hAnsi="Tahoma"/>
      <w:sz w:val="16"/>
      <w:szCs w:val="16"/>
    </w:rPr>
  </w:style>
  <w:style w:type="character" w:styleId="BalloonTextChar">
    <w:name w:val="Balloon Text Char"/>
    <w:link w:val="BalloonText"/>
    <w:uiPriority w:val="99"/>
    <w:semiHidden/>
    <w:rsid w:val="00C03EBC"/>
    <w:rPr>
      <w:rFonts w:ascii="Tahoma" w:cs="Tahoma" w:hAnsi="Tahoma"/>
      <w:sz w:val="16"/>
      <w:szCs w:val="16"/>
    </w:rPr>
  </w:style>
  <w:style w:type="paragraph" w:styleId="Header">
    <w:name w:val="header"/>
    <w:basedOn w:val="Normal"/>
    <w:link w:val="HeaderChar"/>
    <w:uiPriority w:val="99"/>
    <w:unhideWhenUsed/>
    <w:rsid w:val="00C03EBC"/>
    <w:pPr>
      <w:spacing w:after="0" w:line="240" w:lineRule="auto"/>
      <w:tabs>
        <w:tab w:val="center" w:pos="4513"/>
        <w:tab w:val="right" w:pos="9026"/>
      </w:tabs>
    </w:pPr>
  </w:style>
  <w:style w:type="character" w:styleId="HeaderChar">
    <w:name w:val="Header Char"/>
    <w:basedOn w:val="DefaultParagraphFont"/>
    <w:link w:val="Header"/>
    <w:uiPriority w:val="99"/>
    <w:rsid w:val="00C03EBC"/>
  </w:style>
  <w:style w:type="paragraph" w:styleId="Footer">
    <w:name w:val="footer"/>
    <w:basedOn w:val="Normal"/>
    <w:link w:val="FooterChar"/>
    <w:uiPriority w:val="99"/>
    <w:unhideWhenUsed/>
    <w:rsid w:val="00C03EBC"/>
    <w:pPr>
      <w:spacing w:after="0" w:line="240" w:lineRule="auto"/>
      <w:tabs>
        <w:tab w:val="center" w:pos="4513"/>
        <w:tab w:val="right" w:pos="9026"/>
      </w:tabs>
    </w:pPr>
  </w:style>
  <w:style w:type="character" w:styleId="FooterChar">
    <w:name w:val="Footer Char"/>
    <w:basedOn w:val="DefaultParagraphFont"/>
    <w:link w:val="Footer"/>
    <w:uiPriority w:val="99"/>
    <w:rsid w:val="00C03EBC"/>
  </w:style>
  <w:style w:type="paragraph" w:styleId="BodyText2">
    <w:name w:val="Body Text 2"/>
    <w:basedOn w:val="Normal"/>
    <w:link w:val="BodyText2Char"/>
    <w:rsid w:val="003D198D"/>
    <w:pPr>
      <w:spacing w:after="0" w:line="240" w:lineRule="auto"/>
    </w:pPr>
    <w:rPr>
      <w:bCs/>
      <w:lang w:val="x-none" w:eastAsia="x-none"/>
      <w:b/>
      <w:rFonts w:ascii="Verdana" w:cs="Times New Roman" w:eastAsia="Times New Roman" w:hAnsi="Verdana"/>
      <w:sz w:val="20"/>
      <w:szCs w:val="24"/>
    </w:rPr>
  </w:style>
  <w:style w:type="character" w:styleId="BodyText2Char">
    <w:name w:val="Body Text 2 Char"/>
    <w:link w:val="BodyText2"/>
    <w:rsid w:val="003D198D"/>
    <w:rPr>
      <w:bCs/>
      <w:b/>
      <w:rFonts w:ascii="Verdana" w:cs="Times New Roman" w:eastAsia="Times New Roman" w:hAnsi="Verdana"/>
      <w:sz w:val="20"/>
      <w:szCs w:val="24"/>
    </w:rPr>
  </w:style>
  <w:style w:type="paragraph" w:styleId="ListParagraph">
    <w:name w:val="List Paragraph"/>
    <w:qFormat/>
    <w:basedOn w:val="Normal"/>
    <w:uiPriority w:val="34"/>
    <w:rsid w:val="000734A4"/>
    <w:pPr>
      <w:ind w:left="720"/>
      <w:contextualSpacing/>
    </w:p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DF2767"/>
  </w:style>
  <w:style w:type="character" w:styleId="Heading3Char">
    <w:name w:val="Heading 3 Char"/>
    <w:link w:val="Heading3"/>
    <w:uiPriority w:val="9"/>
    <w:rsid w:val="00C35D3C"/>
    <w:rPr>
      <w:bCs/>
      <w:b/>
      <w:rFonts w:ascii="Times New Roman" w:cs="Times New Roman" w:eastAsia="Times New Roman" w:hAnsi="Times New Roman"/>
      <w:sz w:val="27"/>
      <w:szCs w:val="27"/>
    </w:rPr>
  </w:style>
  <w:style w:type="character" w:styleId="apple-converted-space">
    <w:name w:val="apple-converted-space"/>
    <w:basedOn w:val="DefaultParagraphFont"/>
    <w:rsid w:val="004E6112"/>
  </w:style>
  <w:style w:type="character" w:styleId="at">
    <w:name w:val="at"/>
    <w:basedOn w:val="DefaultParagraphFont"/>
    <w:rsid w:val="004E6112"/>
  </w:style>
  <w:style w:type="character" w:styleId="Heading2Char">
    <w:name w:val="Heading 2 Char"/>
    <w:link w:val="Heading2"/>
    <w:uiPriority w:val="9"/>
    <w:rsid w:val="00897842"/>
    <w:rPr>
      <w:bCs/>
      <w:iCs/>
      <w:lang w:eastAsia="en-US"/>
      <w:b/>
      <w:i/>
      <w:rFonts w:ascii="Cambria" w:cs="Times New Roman" w:eastAsia="Times New Roman" w:hAnsi="Cambria"/>
      <w:sz w:val="28"/>
      <w:szCs w:val="28"/>
    </w:rPr>
  </w:style>
  <w:style w:type="paragraph" w:styleId="DeptBullets">
    <w:name w:val="DeptBullets"/>
    <w:basedOn w:val="Normal"/>
    <w:rsid w:val="00B936BD"/>
    <w:pPr>
      <w:widowControl w:val="0"/>
      <w:overflowPunct w:val="0"/>
      <w:autoSpaceDE w:val="0"/>
      <w:autoSpaceDN w:val="0"/>
      <w:adjustRightInd w:val="0"/>
      <w:spacing w:after="240" w:line="240" w:lineRule="auto"/>
    </w:pPr>
    <w:rPr>
      <w:rFonts w:ascii="Arial" w:cs="Times New Roman" w:eastAsia="Times New Roman" w:hAnsi="Arial"/>
      <w:sz w:val="24"/>
      <w:szCs w:val="20"/>
    </w:rPr>
  </w:style>
  <w:style w:type="paragraph" w:styleId="Body1">
    <w:name w:val="Body 1"/>
    <w:rsid w:val="00B936BD"/>
    <w:rPr>
      <w:color w:val="000000"/>
      <w:rFonts w:ascii="Helvetica" w:cs="Times New Roman" w:eastAsia="Arial Unicode MS" w:hAnsi="Helvetica"/>
      <w:sz w:val="24"/>
    </w:rPr>
  </w:style>
  <w:style w:type="paragraph" w:styleId="Title">
    <w:name w:val="Title"/>
    <w:qFormat/>
    <w:basedOn w:val="Normal"/>
    <w:next w:val="Normal"/>
    <w:link w:val="TitleChar"/>
    <w:uiPriority w:val="10"/>
    <w:rsid w:val="003D0C72"/>
    <w:pPr>
      <w:contextualSpacing/>
      <w:spacing w:after="0" w:line="240" w:lineRule="auto"/>
    </w:pPr>
    <w:rPr>
      <w:spacing w:val="-10"/>
      <w:kern w:val="28"/>
      <w:rFonts w:ascii="Calibri Light" w:eastAsiaTheme="majorEastAsia" w:hAnsiTheme="majorHAnsi" w:cstheme="majorBidi"/>
      <w:sz w:val="56"/>
      <w:szCs w:val="56"/>
    </w:rPr>
  </w:style>
  <w:style w:type="character" w:styleId="TitleChar">
    <w:name w:val="Title Char"/>
    <w:basedOn w:val="DefaultParagraphFont"/>
    <w:link w:val="Title"/>
    <w:uiPriority w:val="10"/>
    <w:rsid w:val="003D0C72"/>
    <w:rPr>
      <w:spacing w:val="-10"/>
      <w:kern w:val="28"/>
      <w:lang w:eastAsia="en-US"/>
      <w:rFonts w:ascii="Calibri Light" w:eastAsiaTheme="majorEastAsia" w:hAnsiTheme="majorHAnsi" w:cstheme="majorBidi"/>
      <w:sz w:val="56"/>
      <w:szCs w:val="56"/>
    </w:rPr>
  </w:style>
  <w:style w:type="character" w:styleId="Hyperlink">
    <w:name w:val="Hyperlink"/>
    <w:basedOn w:val="DefaultParagraphFont"/>
    <w:uiPriority w:val="99"/>
    <w:unhideWhenUsed/>
    <w:rsid w:val="00C5204D"/>
    <w:rPr>
      <w:u w:val="single"/>
      <w:color w:val="0563C1"/>
    </w:rPr>
  </w:style>
  <w:style w:type="character" w:styleId="UnresolvedMention1">
    <w:name w:val="Unresolved Mention1"/>
    <w:basedOn w:val="DefaultParagraphFont"/>
    <w:uiPriority w:val="99"/>
    <w:semiHidden/>
    <w:unhideWhenUsed/>
    <w:rsid w:val="00C5204D"/>
    <w:rPr>
      <w:color w:val="605E5C"/>
      <w:shd w:fill="E1DFDD" w:color="auto" w:val="clear"/>
    </w:rPr>
  </w:style>
  <w:style w:type="paragraph" w:styleId="NormalWeb">
    <w:name w:val="Normal (Web)"/>
    <w:basedOn w:val="Normal"/>
    <w:uiPriority w:val="99"/>
    <w:semiHidden/>
    <w:unhideWhenUsed/>
    <w:rsid w:val="00E9543C"/>
    <w:pPr>
      <w:spacing w:before="100" w:beforeAutospacing="1" w:after="100" w:afterAutospacing="1" w:line="240" w:lineRule="auto"/>
    </w:pPr>
    <w:rPr>
      <w:lang w:eastAsia="en-GB"/>
      <w:rFonts w:ascii="Times New Roman" w:cs="Times New Roman" w:eastAsia="Times New Roman" w:hAnsi="Times New Roman"/>
      <w:sz w:val="24"/>
      <w:szCs w:val="24"/>
    </w:rPr>
  </w:style>
  <w:style w:type="character" w:styleId="FollowedHyperlink">
    <w:name w:val="FollowedHyperlink"/>
    <w:basedOn w:val="DefaultParagraphFont"/>
    <w:uiPriority w:val="99"/>
    <w:semiHidden/>
    <w:unhideWhenUsed/>
    <w:rsid w:val="006D48AB"/>
    <w:rPr>
      <w:u w:val="single"/>
      <w:color w:val="954F72"/>
    </w:rPr>
  </w:style>
  <w:style w:type="character" w:styleId="UnresolvedMention">
    <w:name w:val="Unresolved Mention"/>
    <w:basedOn w:val="DefaultParagraphFont"/>
    <w:uiPriority w:val="99"/>
    <w:semiHidden/>
    <w:unhideWhenUsed/>
    <w:rsid w:val="006D48AB"/>
    <w:rPr>
      <w:color w:val="605E5C"/>
      <w:shd w:fill="E1DFDD" w:color="auto" w:val="clear"/>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916994">
      <w:bodyDiv w:val="1"/>
      <w:marLeft w:val="0"/>
      <w:marRight w:val="0"/>
      <w:marTop w:val="0"/>
      <w:marBottom w:val="0"/>
      <w:divBdr>
        <w:top w:val="none" w:sz="0" w:space="0" w:color="auto"/>
        <w:left w:val="none" w:sz="0" w:space="0" w:color="auto"/>
        <w:bottom w:val="none" w:sz="0" w:space="0" w:color="auto"/>
        <w:right w:val="none" w:sz="0" w:space="0" w:color="auto"/>
      </w:divBdr>
    </w:div>
    <w:div w:id="667709864">
      <w:bodyDiv w:val="1"/>
      <w:marLeft w:val="0"/>
      <w:marRight w:val="0"/>
      <w:marTop w:val="0"/>
      <w:marBottom w:val="0"/>
      <w:divBdr>
        <w:top w:val="none" w:sz="0" w:space="0" w:color="auto"/>
        <w:left w:val="none" w:sz="0" w:space="0" w:color="auto"/>
        <w:bottom w:val="none" w:sz="0" w:space="0" w:color="auto"/>
        <w:right w:val="none" w:sz="0" w:space="0" w:color="auto"/>
      </w:divBdr>
    </w:div>
    <w:div w:id="671641813">
      <w:bodyDiv w:val="1"/>
      <w:marLeft w:val="0"/>
      <w:marRight w:val="0"/>
      <w:marTop w:val="0"/>
      <w:marBottom w:val="0"/>
      <w:divBdr>
        <w:top w:val="none" w:sz="0" w:space="0" w:color="auto"/>
        <w:left w:val="none" w:sz="0" w:space="0" w:color="auto"/>
        <w:bottom w:val="none" w:sz="0" w:space="0" w:color="auto"/>
        <w:right w:val="none" w:sz="0" w:space="0" w:color="auto"/>
      </w:divBdr>
      <w:divsChild>
        <w:div w:id="63525514">
          <w:marLeft w:val="0"/>
          <w:marRight w:val="0"/>
          <w:marTop w:val="0"/>
          <w:marBottom w:val="0"/>
          <w:divBdr>
            <w:top w:val="none" w:sz="0" w:space="0" w:color="auto"/>
            <w:left w:val="none" w:sz="0" w:space="0" w:color="auto"/>
            <w:bottom w:val="none" w:sz="0" w:space="0" w:color="auto"/>
            <w:right w:val="none" w:sz="0" w:space="0" w:color="auto"/>
          </w:divBdr>
          <w:divsChild>
            <w:div w:id="1066956401">
              <w:marLeft w:val="0"/>
              <w:marRight w:val="0"/>
              <w:marTop w:val="0"/>
              <w:marBottom w:val="0"/>
              <w:divBdr>
                <w:top w:val="none" w:sz="0" w:space="0" w:color="auto"/>
                <w:left w:val="none" w:sz="0" w:space="0" w:color="auto"/>
                <w:bottom w:val="none" w:sz="0" w:space="0" w:color="auto"/>
                <w:right w:val="none" w:sz="0" w:space="0" w:color="auto"/>
              </w:divBdr>
              <w:divsChild>
                <w:div w:id="141891087">
                  <w:marLeft w:val="0"/>
                  <w:marRight w:val="0"/>
                  <w:marTop w:val="0"/>
                  <w:marBottom w:val="0"/>
                  <w:divBdr>
                    <w:top w:val="none" w:sz="0" w:space="0" w:color="auto"/>
                    <w:left w:val="none" w:sz="0" w:space="0" w:color="auto"/>
                    <w:bottom w:val="none" w:sz="0" w:space="0" w:color="auto"/>
                    <w:right w:val="none" w:sz="0" w:space="0" w:color="auto"/>
                  </w:divBdr>
                  <w:divsChild>
                    <w:div w:id="1360424868">
                      <w:marLeft w:val="0"/>
                      <w:marRight w:val="0"/>
                      <w:marTop w:val="0"/>
                      <w:marBottom w:val="0"/>
                      <w:divBdr>
                        <w:top w:val="none" w:sz="0" w:space="0" w:color="auto"/>
                        <w:left w:val="none" w:sz="0" w:space="0" w:color="auto"/>
                        <w:bottom w:val="none" w:sz="0" w:space="0" w:color="auto"/>
                        <w:right w:val="none" w:sz="0" w:space="0" w:color="auto"/>
                      </w:divBdr>
                      <w:divsChild>
                        <w:div w:id="361980974">
                          <w:marLeft w:val="0"/>
                          <w:marRight w:val="0"/>
                          <w:marTop w:val="0"/>
                          <w:marBottom w:val="0"/>
                          <w:divBdr>
                            <w:top w:val="none" w:sz="0" w:space="0" w:color="auto"/>
                            <w:left w:val="none" w:sz="0" w:space="0" w:color="auto"/>
                            <w:bottom w:val="none" w:sz="0" w:space="0" w:color="auto"/>
                            <w:right w:val="none" w:sz="0" w:space="0" w:color="auto"/>
                          </w:divBdr>
                          <w:divsChild>
                            <w:div w:id="76535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275892">
      <w:bodyDiv w:val="1"/>
      <w:marLeft w:val="0"/>
      <w:marRight w:val="0"/>
      <w:marTop w:val="0"/>
      <w:marBottom w:val="0"/>
      <w:divBdr>
        <w:top w:val="none" w:sz="0" w:space="0" w:color="auto"/>
        <w:left w:val="none" w:sz="0" w:space="0" w:color="auto"/>
        <w:bottom w:val="none" w:sz="0" w:space="0" w:color="auto"/>
        <w:right w:val="none" w:sz="0" w:space="0" w:color="auto"/>
      </w:divBdr>
    </w:div>
    <w:div w:id="2079941320">
      <w:bodyDiv w:val="1"/>
      <w:marLeft w:val="0"/>
      <w:marRight w:val="0"/>
      <w:marTop w:val="0"/>
      <w:marBottom w:val="0"/>
      <w:divBdr>
        <w:top w:val="none" w:sz="0" w:space="0" w:color="auto"/>
        <w:left w:val="none" w:sz="0" w:space="0" w:color="auto"/>
        <w:bottom w:val="none" w:sz="0" w:space="0" w:color="auto"/>
        <w:right w:val="none" w:sz="0" w:space="0" w:color="auto"/>
      </w:divBdr>
      <w:divsChild>
        <w:div w:id="642464875">
          <w:marLeft w:val="0"/>
          <w:marRight w:val="0"/>
          <w:marTop w:val="0"/>
          <w:marBottom w:val="0"/>
          <w:divBdr>
            <w:top w:val="none" w:sz="0" w:space="0" w:color="auto"/>
            <w:left w:val="none" w:sz="0" w:space="0" w:color="auto"/>
            <w:bottom w:val="none" w:sz="0" w:space="0" w:color="auto"/>
            <w:right w:val="none" w:sz="0" w:space="0" w:color="auto"/>
          </w:divBdr>
          <w:divsChild>
            <w:div w:id="1306280692">
              <w:marLeft w:val="0"/>
              <w:marRight w:val="0"/>
              <w:marTop w:val="0"/>
              <w:marBottom w:val="0"/>
              <w:divBdr>
                <w:top w:val="none" w:sz="0" w:space="0" w:color="auto"/>
                <w:left w:val="none" w:sz="0" w:space="0" w:color="auto"/>
                <w:bottom w:val="none" w:sz="0" w:space="0" w:color="auto"/>
                <w:right w:val="none" w:sz="0" w:space="0" w:color="auto"/>
              </w:divBdr>
              <w:divsChild>
                <w:div w:id="702025230">
                  <w:marLeft w:val="0"/>
                  <w:marRight w:val="0"/>
                  <w:marTop w:val="0"/>
                  <w:marBottom w:val="0"/>
                  <w:divBdr>
                    <w:top w:val="none" w:sz="0" w:space="0" w:color="auto"/>
                    <w:left w:val="none" w:sz="0" w:space="0" w:color="auto"/>
                    <w:bottom w:val="none" w:sz="0" w:space="0" w:color="auto"/>
                    <w:right w:val="none" w:sz="0" w:space="0" w:color="auto"/>
                  </w:divBdr>
                  <w:divsChild>
                    <w:div w:id="1819497806">
                      <w:marLeft w:val="0"/>
                      <w:marRight w:val="0"/>
                      <w:marTop w:val="0"/>
                      <w:marBottom w:val="0"/>
                      <w:divBdr>
                        <w:top w:val="none" w:sz="0" w:space="0" w:color="auto"/>
                        <w:left w:val="none" w:sz="0" w:space="0" w:color="auto"/>
                        <w:bottom w:val="none" w:sz="0" w:space="0" w:color="auto"/>
                        <w:right w:val="none" w:sz="0" w:space="0" w:color="auto"/>
                      </w:divBdr>
                      <w:divsChild>
                        <w:div w:id="886454409">
                          <w:marLeft w:val="0"/>
                          <w:marRight w:val="0"/>
                          <w:marTop w:val="0"/>
                          <w:marBottom w:val="0"/>
                          <w:divBdr>
                            <w:top w:val="none" w:sz="0" w:space="0" w:color="auto"/>
                            <w:left w:val="none" w:sz="0" w:space="0" w:color="auto"/>
                            <w:bottom w:val="none" w:sz="0" w:space="0" w:color="auto"/>
                            <w:right w:val="none" w:sz="0" w:space="0" w:color="auto"/>
                          </w:divBdr>
                          <w:divsChild>
                            <w:div w:id="143806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rive.google.com/open?id=1X_LxIVufcFDwk1IrWWhwnav2XdhZTIF1" TargetMode="External"/><Relationship Id="rId21" Type="http://schemas.openxmlformats.org/officeDocument/2006/relationships/hyperlink" Target="https://drive.google.com/open?id=1fYQ3KJ2eOZcO5zXvK2yh_RBiloDfCr_x" TargetMode="External"/><Relationship Id="rId42" Type="http://schemas.openxmlformats.org/officeDocument/2006/relationships/hyperlink" Target="https://youtu.be/fi8ytszU428" TargetMode="External"/><Relationship Id="rId47" Type="http://schemas.openxmlformats.org/officeDocument/2006/relationships/hyperlink" Target="https://youtu.be/9tY7-GX5HR0" TargetMode="External"/><Relationship Id="rId63" Type="http://schemas.openxmlformats.org/officeDocument/2006/relationships/hyperlink" Target="https://www.youtube.com/user/numberphile" TargetMode="External"/><Relationship Id="rId68" Type="http://schemas.openxmlformats.org/officeDocument/2006/relationships/hyperlink" Target="https://www.youtube.com/watch?v=TtisQ9yZ2zo" TargetMode="External"/><Relationship Id="rId84" Type="http://schemas.openxmlformats.org/officeDocument/2006/relationships/header" Target="header1.xml"/><Relationship Id="rId16" Type="http://schemas.openxmlformats.org/officeDocument/2006/relationships/hyperlink" Target="https://drive.google.com/open?id=114gOxT81bvt_yl9cn-Pc4vDjb0SVMBCM" TargetMode="External"/><Relationship Id="rId11" Type="http://schemas.openxmlformats.org/officeDocument/2006/relationships/image" Target="media/image1.png"/><Relationship Id="rId32" Type="http://schemas.openxmlformats.org/officeDocument/2006/relationships/hyperlink" Target="https://youtu.be/CaxdYTHmm8E" TargetMode="External"/><Relationship Id="rId37" Type="http://schemas.openxmlformats.org/officeDocument/2006/relationships/hyperlink" Target="https://youtu.be/Jnn0F65dsD4" TargetMode="External"/><Relationship Id="rId53" Type="http://schemas.openxmlformats.org/officeDocument/2006/relationships/hyperlink" Target="https://www.gapminder.org/videos/the-joy-of-stats/" TargetMode="External"/><Relationship Id="rId58" Type="http://schemas.openxmlformats.org/officeDocument/2006/relationships/hyperlink" Target="https://www.youtube.com/watch?v=R6Qty8tAnVI" TargetMode="External"/><Relationship Id="rId74" Type="http://schemas.openxmlformats.org/officeDocument/2006/relationships/hyperlink" Target="https://www.examsolutions.net/as-maths/edexcel/pure-maths-as-tutorials/" TargetMode="External"/><Relationship Id="rId79" Type="http://schemas.openxmlformats.org/officeDocument/2006/relationships/hyperlink" Target="https://www.examsolutions.net/as-maths/edexcel/pure-maths-as-tutorials/" TargetMode="External"/><Relationship Id="rId5" Type="http://schemas.openxmlformats.org/officeDocument/2006/relationships/numbering" Target="numbering.xml"/><Relationship Id="rId19" Type="http://schemas.openxmlformats.org/officeDocument/2006/relationships/hyperlink" Target="https://drive.google.com/open?id=1eUMRyRoyb0F2X0GxKhEuxY8QccCZdlol" TargetMode="External"/><Relationship Id="rId14" Type="http://schemas.openxmlformats.org/officeDocument/2006/relationships/hyperlink" Target="https://drive.google.com/open?id=12z53xUQPklQunXjbGPJRu07dVExfwK5E" TargetMode="External"/><Relationship Id="rId22" Type="http://schemas.openxmlformats.org/officeDocument/2006/relationships/hyperlink" Target="https://drive.google.com/open?id=1QEabIIpWXBDNAIJmOy4YkEYuwvJ14vvR" TargetMode="External"/><Relationship Id="rId27" Type="http://schemas.openxmlformats.org/officeDocument/2006/relationships/hyperlink" Target="https://drive.google.com/open?id=102bbivLznMoj1hiCz1b-OajwByh1cuq7" TargetMode="External"/><Relationship Id="rId30" Type="http://schemas.openxmlformats.org/officeDocument/2006/relationships/hyperlink" Target="https://youtu.be/9s2i_6_LiVo" TargetMode="External"/><Relationship Id="rId35" Type="http://schemas.openxmlformats.org/officeDocument/2006/relationships/hyperlink" Target="https://youtu.be/ju2vD_vdsmU" TargetMode="External"/><Relationship Id="rId43" Type="http://schemas.openxmlformats.org/officeDocument/2006/relationships/hyperlink" Target="https://youtu.be/NqJ4oULIvcw" TargetMode="External"/><Relationship Id="rId48" Type="http://schemas.openxmlformats.org/officeDocument/2006/relationships/hyperlink" Target="http://m4ths.com/gcse-to-a-level-bridge.html" TargetMode="External"/><Relationship Id="rId56" Type="http://schemas.openxmlformats.org/officeDocument/2006/relationships/hyperlink" Target="https://www.youtube.com/watch?v=mJbChZrXDJE" TargetMode="External"/><Relationship Id="rId64" Type="http://schemas.openxmlformats.org/officeDocument/2006/relationships/hyperlink" Target="https://www.youtube.com/watch?v=U_ZHsk0-eF0&amp;app=desktop" TargetMode="External"/><Relationship Id="rId69" Type="http://schemas.openxmlformats.org/officeDocument/2006/relationships/hyperlink" Target="https://www.youtube.com/watch?v=u5mNa6KE0lA" TargetMode="External"/><Relationship Id="rId77" Type="http://schemas.openxmlformats.org/officeDocument/2006/relationships/hyperlink" Target="https://www.examsolutions.net/as-maths/edexcel/pure-maths-as-tutorials/" TargetMode="External"/><Relationship Id="rId8" Type="http://schemas.openxmlformats.org/officeDocument/2006/relationships/webSettings" Target="webSettings.xml"/><Relationship Id="rId51" Type="http://schemas.openxmlformats.org/officeDocument/2006/relationships/hyperlink" Target="https://www.gapminder.org/videos/dont-panic-the-facts-about-population/" TargetMode="External"/><Relationship Id="rId72" Type="http://schemas.openxmlformats.org/officeDocument/2006/relationships/hyperlink" Target="https://www.examsolutions.net/as-maths/edexcel/pure-maths-as-tutorials/" TargetMode="External"/><Relationship Id="rId80" Type="http://schemas.openxmlformats.org/officeDocument/2006/relationships/hyperlink" Target="https://www.examsolutions.net/as-maths/edexcel/pure-maths-as-tutorials/"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drive.google.com/open?id=1siwQy1PVw1D5L3dT_-vQ7-P48_M1ajF5" TargetMode="External"/><Relationship Id="rId17" Type="http://schemas.openxmlformats.org/officeDocument/2006/relationships/hyperlink" Target="https://drive.google.com/open?id=1Bz5VBSTU055Ho0qwMhh2LXCu_iiRsrZJ" TargetMode="External"/><Relationship Id="rId25" Type="http://schemas.openxmlformats.org/officeDocument/2006/relationships/hyperlink" Target="https://drive.google.com/open?id=1tWEyodA550GMvcHAGiff7NDBMlYc1-aT" TargetMode="External"/><Relationship Id="rId33" Type="http://schemas.openxmlformats.org/officeDocument/2006/relationships/hyperlink" Target="https://youtu.be/sk9Fglsd8EI" TargetMode="External"/><Relationship Id="rId38" Type="http://schemas.openxmlformats.org/officeDocument/2006/relationships/hyperlink" Target="https://youtu.be/WYr7Veobfgw" TargetMode="External"/><Relationship Id="rId46" Type="http://schemas.openxmlformats.org/officeDocument/2006/relationships/hyperlink" Target="https://youtu.be/Pb3kfKso31s" TargetMode="External"/><Relationship Id="rId59" Type="http://schemas.openxmlformats.org/officeDocument/2006/relationships/hyperlink" Target="https://www.youtube.com/watch?v=TKKUZoqSTxw" TargetMode="External"/><Relationship Id="rId67" Type="http://schemas.openxmlformats.org/officeDocument/2006/relationships/hyperlink" Target="https://www.youtube.com/watch?v=_q4DrUHKC0Q" TargetMode="External"/><Relationship Id="rId20" Type="http://schemas.openxmlformats.org/officeDocument/2006/relationships/hyperlink" Target="https://drive.google.com/open?id=181Lpn6Je4GIPufK_xlrHvrQoa_h-VRXg" TargetMode="External"/><Relationship Id="rId41" Type="http://schemas.openxmlformats.org/officeDocument/2006/relationships/hyperlink" Target="https://youtu.be/yNXATZSkXn4" TargetMode="External"/><Relationship Id="rId54" Type="http://schemas.openxmlformats.org/officeDocument/2006/relationships/hyperlink" Target="https://www.gapminder.org/videos/population-growth-explained-with-ikea-boxes/" TargetMode="External"/><Relationship Id="rId62" Type="http://schemas.openxmlformats.org/officeDocument/2006/relationships/hyperlink" Target="https://www.youtube.com/watch?v=Z5dky0oEDo8" TargetMode="External"/><Relationship Id="rId70" Type="http://schemas.openxmlformats.org/officeDocument/2006/relationships/hyperlink" Target="https://www.youtube.com/watch?v=6JwEYamjXpA" TargetMode="External"/><Relationship Id="rId75" Type="http://schemas.openxmlformats.org/officeDocument/2006/relationships/hyperlink" Target="https://www.examsolutions.net/as-maths/edexcel/pure-maths-as-tutorials/" TargetMode="External"/><Relationship Id="rId83" Type="http://schemas.openxmlformats.org/officeDocument/2006/relationships/hyperlink" Target="https://www.examsolutions.net/as-maths/edexcel/pure-maths-as-tutorials/"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rive.google.com/open?id=1ZjsrtqZZJpWLF8rUyl6_wduJjj-P6-7Y" TargetMode="External"/><Relationship Id="rId23" Type="http://schemas.openxmlformats.org/officeDocument/2006/relationships/hyperlink" Target="https://drive.google.com/open?id=1jwKz609K9CE8lDphLPw80fkPjEfm5KgT" TargetMode="External"/><Relationship Id="rId28" Type="http://schemas.openxmlformats.org/officeDocument/2006/relationships/hyperlink" Target="https://www.mathsdiy.com/gcse-maths-past-papers/" TargetMode="External"/><Relationship Id="rId36" Type="http://schemas.openxmlformats.org/officeDocument/2006/relationships/hyperlink" Target="https://youtu.be/ry59chmwqh4" TargetMode="External"/><Relationship Id="rId49" Type="http://schemas.openxmlformats.org/officeDocument/2006/relationships/hyperlink" Target="https://www.youtube.com/playlist?list=PLxHVbxhSvleR5tntP2FxYBJCoY5-pD_Z8" TargetMode="External"/><Relationship Id="rId57" Type="http://schemas.openxmlformats.org/officeDocument/2006/relationships/hyperlink" Target="https://www.youtube.com/watch?v=cyvDG8qjt-M" TargetMode="External"/><Relationship Id="rId10" Type="http://schemas.openxmlformats.org/officeDocument/2006/relationships/endnotes" Target="endnotes.xml"/><Relationship Id="rId31" Type="http://schemas.openxmlformats.org/officeDocument/2006/relationships/hyperlink" Target="https://youtu.be/ePvu9oQru2Q" TargetMode="External"/><Relationship Id="rId44" Type="http://schemas.openxmlformats.org/officeDocument/2006/relationships/hyperlink" Target="https://youtu.be/VZHcv7rpjrQ" TargetMode="External"/><Relationship Id="rId52" Type="http://schemas.openxmlformats.org/officeDocument/2006/relationships/hyperlink" Target="https://www.gapminder.org/videos/how-not-to-be-ignorant-about-the-world/" TargetMode="External"/><Relationship Id="rId60" Type="http://schemas.openxmlformats.org/officeDocument/2006/relationships/hyperlink" Target="https://www.bbc.co.uk/iplayer/episode/b0074rxx/horizon-19951996-fermats-last-theorem" TargetMode="External"/><Relationship Id="rId65" Type="http://schemas.openxmlformats.org/officeDocument/2006/relationships/hyperlink" Target="https://www.youtube.com/watch?v=dH2bjZ6V_04&amp;feature=youtu.be" TargetMode="External"/><Relationship Id="rId73" Type="http://schemas.openxmlformats.org/officeDocument/2006/relationships/hyperlink" Target="https://www.examsolutions.net/as-maths/edexcel/pure-maths-as-tutorials/" TargetMode="External"/><Relationship Id="rId78" Type="http://schemas.openxmlformats.org/officeDocument/2006/relationships/hyperlink" Target="https://www.examsolutions.net/as-maths/edexcel/pure-maths-as-tutorials/" TargetMode="External"/><Relationship Id="rId81" Type="http://schemas.openxmlformats.org/officeDocument/2006/relationships/hyperlink" Target="https://www.examsolutions.net/as-maths/edexcel/pure-maths-as-tutorials/" TargetMode="External"/><Relationship Id="rId86"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rive.google.com/open?id=1CSiO3CgPcrNnybbr2S2w3EqqiSQ4MKmw" TargetMode="External"/><Relationship Id="rId18" Type="http://schemas.openxmlformats.org/officeDocument/2006/relationships/hyperlink" Target="https://drive.google.com/open?id=15rT1j5BTZT44ckt_YJWPKqmx4iEp8Xh6" TargetMode="External"/><Relationship Id="rId39" Type="http://schemas.openxmlformats.org/officeDocument/2006/relationships/hyperlink" Target="https://youtu.be/ODrIjJ0iaOs" TargetMode="External"/><Relationship Id="rId34" Type="http://schemas.openxmlformats.org/officeDocument/2006/relationships/hyperlink" Target="https://youtu.be/RzTlYB0bX5A" TargetMode="External"/><Relationship Id="rId50" Type="http://schemas.openxmlformats.org/officeDocument/2006/relationships/hyperlink" Target="https://www.gapminder.org/videos/dont-panic-end-poverty/" TargetMode="External"/><Relationship Id="rId55" Type="http://schemas.openxmlformats.org/officeDocument/2006/relationships/hyperlink" Target="https://www.youtube.com/watch?v=pldHp4qayrU" TargetMode="External"/><Relationship Id="rId76" Type="http://schemas.openxmlformats.org/officeDocument/2006/relationships/hyperlink" Target="https://www.examsolutions.net/as-maths/edexcel/pure-maths-as-tutorials/" TargetMode="External"/><Relationship Id="rId7" Type="http://schemas.openxmlformats.org/officeDocument/2006/relationships/settings" Target="settings.xml"/><Relationship Id="rId71" Type="http://schemas.openxmlformats.org/officeDocument/2006/relationships/hyperlink" Target="https://www.youtube.com/watch?v=1wAaI_6b9JE" TargetMode="External"/><Relationship Id="rId2" Type="http://schemas.openxmlformats.org/officeDocument/2006/relationships/customXml" Target="../customXml/item2.xml"/><Relationship Id="rId29" Type="http://schemas.openxmlformats.org/officeDocument/2006/relationships/hyperlink" Target="https://www.mathsdiy.com/gcse-numeracy-past-papers/" TargetMode="External"/><Relationship Id="rId24" Type="http://schemas.openxmlformats.org/officeDocument/2006/relationships/hyperlink" Target="https://drive.google.com/open?id=1sfvm9kxheEpjGK4QrZJOIaidPnEV7yCO" TargetMode="External"/><Relationship Id="rId40" Type="http://schemas.openxmlformats.org/officeDocument/2006/relationships/hyperlink" Target="https://youtu.be/C-amRkh8d_g" TargetMode="External"/><Relationship Id="rId45" Type="http://schemas.openxmlformats.org/officeDocument/2006/relationships/hyperlink" Target="https://youtu.be/uAaZaPVgo1E" TargetMode="External"/><Relationship Id="rId66" Type="http://schemas.openxmlformats.org/officeDocument/2006/relationships/hyperlink" Target="https://www.youtube.com/watch?v=dKA1VvFQ6Y0" TargetMode="External"/><Relationship Id="rId87" Type="http://schemas.openxmlformats.org/officeDocument/2006/relationships/fontTable" Target="fontTable.xml"/><Relationship Id="rId61" Type="http://schemas.openxmlformats.org/officeDocument/2006/relationships/hyperlink" Target="https://www.youtube.com/watch?v=kiFfp-HAu64&amp;app=desktop" TargetMode="External"/><Relationship Id="rId82" Type="http://schemas.openxmlformats.org/officeDocument/2006/relationships/hyperlink" Target="https://www.examsolutions.net/as-maths/edexcel/pure-maths-as-tutorials/" TargetMode="External"/><Relationship Id="rId89"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ASUser\AppData\Local\Microsoft\Windows\Temporary%20Internet%20Files\Content.Outlook\SIW3WGTY\Conference%20Programme%20Temp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526182AB3C34468648C86899A91332" ma:contentTypeVersion="13" ma:contentTypeDescription="Create a new document." ma:contentTypeScope="" ma:versionID="b92a785307acfef3df8c7d572e019b60">
  <xsd:schema xmlns:xsd="http://www.w3.org/2001/XMLSchema" xmlns:xs="http://www.w3.org/2001/XMLSchema" xmlns:p="http://schemas.microsoft.com/office/2006/metadata/properties" xmlns:ns3="cebc5b3e-7d74-4874-9397-6f0021c18fb2" xmlns:ns4="1021b497-7432-4883-8b9d-e0ebd8e5ca12" targetNamespace="http://schemas.microsoft.com/office/2006/metadata/properties" ma:root="true" ma:fieldsID="1b86287225db48cf5c52c0f7ac13850b" ns3:_="" ns4:_="">
    <xsd:import namespace="cebc5b3e-7d74-4874-9397-6f0021c18fb2"/>
    <xsd:import namespace="1021b497-7432-4883-8b9d-e0ebd8e5ca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bc5b3e-7d74-4874-9397-6f0021c18f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1b497-7432-4883-8b9d-e0ebd8e5ca1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7A119F-508A-4205-9580-555FD7BB01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A34F45-3760-4318-B052-A4D2FA211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bc5b3e-7d74-4874-9397-6f0021c18fb2"/>
    <ds:schemaRef ds:uri="1021b497-7432-4883-8b9d-e0ebd8e5ca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3EA0C6-164D-4638-841F-16EBEE66B8F7}">
  <ds:schemaRefs>
    <ds:schemaRef ds:uri="http://schemas.openxmlformats.org/officeDocument/2006/bibliography"/>
  </ds:schemaRefs>
</ds:datastoreItem>
</file>

<file path=customXml/itemProps4.xml><?xml version="1.0" encoding="utf-8"?>
<ds:datastoreItem xmlns:ds="http://schemas.openxmlformats.org/officeDocument/2006/customXml" ds:itemID="{168DF134-0477-499C-B9CE-913F220528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C:\Users\EASUser\AppData\Local\Microsoft\Windows\Temporary Internet Files\Content.Outlook\SIW3WGTY\Conference Programme Tempate.dotx</Template>
  <TotalTime>5</TotalTime>
  <Pages>8</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Links>
    <vt:vector size="18" baseType="variant">
      <vt:variant>
        <vt:i4>7209067</vt:i4>
      </vt:variant>
      <vt:variant>
        <vt:i4>-1</vt:i4>
      </vt:variant>
      <vt:variant>
        <vt:i4>1032</vt:i4>
      </vt:variant>
      <vt:variant>
        <vt:i4>1</vt:i4>
      </vt:variant>
      <vt:variant>
        <vt:lpwstr>http://www.slaterbaker.com/userimages/woeOaQps.png</vt:lpwstr>
      </vt:variant>
      <vt:variant>
        <vt:lpwstr/>
      </vt:variant>
      <vt:variant>
        <vt:i4>5242959</vt:i4>
      </vt:variant>
      <vt:variant>
        <vt:i4>-1</vt:i4>
      </vt:variant>
      <vt:variant>
        <vt:i4>1035</vt:i4>
      </vt:variant>
      <vt:variant>
        <vt:i4>1</vt:i4>
      </vt:variant>
      <vt:variant>
        <vt:lpwstr>http://www.slaterbaker.com/userimages/baZVNld35T.png</vt:lpwstr>
      </vt:variant>
      <vt:variant>
        <vt:lpwstr/>
      </vt:variant>
      <vt:variant>
        <vt:i4>1507339</vt:i4>
      </vt:variant>
      <vt:variant>
        <vt:i4>-1</vt:i4>
      </vt:variant>
      <vt:variant>
        <vt:i4>1037</vt:i4>
      </vt:variant>
      <vt:variant>
        <vt:i4>1</vt:i4>
      </vt:variant>
      <vt:variant>
        <vt:lpwstr>http://www.artofbrilliance.co.uk/images/james-hilton.jpg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EASUser</dc:creator>
  <cp:keywords/>
  <cp:lastModifiedBy>P Meredith (Caerleon Comprehensive School)</cp:lastModifiedBy>
  <cp:revision>4</cp:revision>
  <cp:lastPrinted>2014-05-09T12:46:00Z</cp:lastPrinted>
  <dcterms:created xsi:type="dcterms:W3CDTF">2020-05-01T10:52:00Z</dcterms:created>
  <dcterms:modified xsi:type="dcterms:W3CDTF">2021-05-27T18:10:00Z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0x010100AD526182AB3C34468648C86899A91332</vt:lpwstr>
  </property>
</Properties>
</file>